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4CD5B" w14:textId="630D0D63" w:rsidR="00E72DFE" w:rsidRPr="00004225" w:rsidRDefault="00B64EF5" w:rsidP="00E72DFE">
      <w:pPr>
        <w:rPr>
          <w:rFonts w:ascii="Lato" w:hAnsi="Lato" w:cs="Arial"/>
          <w:b/>
          <w:bCs/>
          <w:i/>
          <w:iCs/>
        </w:rPr>
      </w:pPr>
      <w:r>
        <w:rPr>
          <w:rFonts w:ascii="Lato" w:hAnsi="Lato" w:cs="Arial"/>
          <w:b/>
          <w:bCs/>
          <w:i/>
          <w:iCs/>
        </w:rPr>
        <w:t>[</w:t>
      </w:r>
      <w:r w:rsidR="00A64304" w:rsidRPr="00004225">
        <w:rPr>
          <w:rFonts w:ascii="Lato" w:hAnsi="Lato" w:cs="Arial"/>
          <w:b/>
          <w:bCs/>
          <w:i/>
          <w:iCs/>
        </w:rPr>
        <w:t>Name des Teilnehmer</w:t>
      </w:r>
      <w:r w:rsidR="00731CBB" w:rsidRPr="00004225">
        <w:rPr>
          <w:rFonts w:ascii="Lato" w:hAnsi="Lato" w:cs="Arial"/>
          <w:b/>
          <w:bCs/>
          <w:i/>
          <w:iCs/>
        </w:rPr>
        <w:t>s</w:t>
      </w:r>
      <w:r>
        <w:rPr>
          <w:rFonts w:ascii="Lato" w:hAnsi="Lato" w:cs="Arial"/>
          <w:b/>
          <w:bCs/>
          <w:i/>
          <w:iCs/>
        </w:rPr>
        <w:t>]</w:t>
      </w:r>
    </w:p>
    <w:p w14:paraId="2EBE3E4A" w14:textId="39115969" w:rsidR="00731CBB" w:rsidRPr="00004225" w:rsidRDefault="00B64EF5" w:rsidP="00E72DFE">
      <w:pPr>
        <w:rPr>
          <w:rFonts w:ascii="Lato" w:hAnsi="Lato" w:cs="Arial"/>
          <w:b/>
          <w:bCs/>
          <w:i/>
          <w:iCs/>
        </w:rPr>
      </w:pPr>
      <w:r>
        <w:rPr>
          <w:rFonts w:ascii="Lato" w:hAnsi="Lato" w:cs="Arial"/>
          <w:b/>
          <w:bCs/>
          <w:i/>
          <w:iCs/>
        </w:rPr>
        <w:t>[</w:t>
      </w:r>
      <w:r w:rsidR="00731CBB" w:rsidRPr="00004225">
        <w:rPr>
          <w:rFonts w:ascii="Lato" w:hAnsi="Lato" w:cs="Arial"/>
          <w:b/>
          <w:bCs/>
          <w:i/>
          <w:iCs/>
        </w:rPr>
        <w:t>Adresse des Teilnehmers</w:t>
      </w:r>
      <w:r>
        <w:rPr>
          <w:rFonts w:ascii="Lato" w:hAnsi="Lato" w:cs="Arial"/>
          <w:b/>
          <w:bCs/>
          <w:i/>
          <w:iCs/>
        </w:rPr>
        <w:t>]</w:t>
      </w:r>
    </w:p>
    <w:p w14:paraId="622F9589" w14:textId="56889D82" w:rsidR="00A22E9E" w:rsidRPr="00004225" w:rsidRDefault="00A22E9E" w:rsidP="00E72DFE">
      <w:pPr>
        <w:rPr>
          <w:rFonts w:ascii="Lato" w:hAnsi="Lato" w:cs="Arial"/>
        </w:rPr>
      </w:pPr>
    </w:p>
    <w:p w14:paraId="437A2171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/>
          <w:sz w:val="40"/>
          <w:szCs w:val="40"/>
          <w:lang w:val="de-CH"/>
        </w:rPr>
      </w:pPr>
    </w:p>
    <w:p w14:paraId="4B55D37E" w14:textId="77777777" w:rsidR="00731CBB" w:rsidRPr="00004225" w:rsidRDefault="00731CBB" w:rsidP="00A22E9E">
      <w:pPr>
        <w:pStyle w:val="BasicParagraph"/>
        <w:spacing w:line="336" w:lineRule="auto"/>
        <w:jc w:val="center"/>
        <w:rPr>
          <w:rFonts w:ascii="Lato" w:hAnsi="Lato" w:cs="Arial"/>
          <w:b/>
          <w:sz w:val="40"/>
          <w:szCs w:val="40"/>
          <w:lang w:val="de-CH"/>
        </w:rPr>
      </w:pPr>
    </w:p>
    <w:p w14:paraId="198EAA1E" w14:textId="77777777" w:rsidR="00731CBB" w:rsidRPr="00004225" w:rsidRDefault="00731CBB" w:rsidP="00A22E9E">
      <w:pPr>
        <w:pStyle w:val="BasicParagraph"/>
        <w:spacing w:line="336" w:lineRule="auto"/>
        <w:jc w:val="center"/>
        <w:rPr>
          <w:rFonts w:ascii="Lato" w:hAnsi="Lato" w:cs="Arial"/>
          <w:b/>
          <w:sz w:val="40"/>
          <w:szCs w:val="40"/>
          <w:lang w:val="de-CH"/>
        </w:rPr>
      </w:pPr>
    </w:p>
    <w:p w14:paraId="3AC71BF7" w14:textId="77777777" w:rsidR="00731CBB" w:rsidRPr="00004225" w:rsidRDefault="00731CBB" w:rsidP="00A22E9E">
      <w:pPr>
        <w:pStyle w:val="BasicParagraph"/>
        <w:spacing w:line="336" w:lineRule="auto"/>
        <w:jc w:val="center"/>
        <w:rPr>
          <w:rFonts w:ascii="Lato" w:hAnsi="Lato" w:cs="Arial"/>
          <w:b/>
          <w:sz w:val="40"/>
          <w:szCs w:val="40"/>
          <w:lang w:val="de-CH"/>
        </w:rPr>
      </w:pPr>
    </w:p>
    <w:p w14:paraId="3F61B987" w14:textId="195014E6" w:rsidR="00A22E9E" w:rsidRPr="00004225" w:rsidRDefault="00443C32" w:rsidP="00A22E9E">
      <w:pPr>
        <w:pStyle w:val="BasicParagraph"/>
        <w:spacing w:line="336" w:lineRule="auto"/>
        <w:jc w:val="center"/>
        <w:rPr>
          <w:rFonts w:ascii="Lato" w:hAnsi="Lato" w:cs="Arial"/>
          <w:b/>
          <w:sz w:val="40"/>
          <w:szCs w:val="40"/>
          <w:lang w:val="de-CH"/>
        </w:rPr>
      </w:pPr>
      <w:r w:rsidRPr="00004225">
        <w:rPr>
          <w:rFonts w:ascii="Lato" w:hAnsi="Lato" w:cs="Arial"/>
          <w:b/>
          <w:sz w:val="40"/>
          <w:szCs w:val="40"/>
          <w:lang w:val="de-CH"/>
        </w:rPr>
        <w:t>Revisionsb</w:t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t>ericht</w:t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br/>
      </w:r>
      <w:r w:rsidR="00A64304" w:rsidRPr="00004225">
        <w:rPr>
          <w:rFonts w:ascii="Lato" w:hAnsi="Lato" w:cs="Arial"/>
          <w:b/>
          <w:sz w:val="40"/>
          <w:szCs w:val="40"/>
          <w:lang w:val="de-CH"/>
        </w:rPr>
        <w:t>Teilnehmerrevision</w:t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t xml:space="preserve"> BX Swiss AG</w:t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br/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br/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br/>
      </w:r>
      <w:r w:rsidR="00A64304" w:rsidRPr="001C36F5">
        <w:rPr>
          <w:rFonts w:ascii="Lato" w:hAnsi="Lato" w:cs="Arial"/>
          <w:b/>
          <w:sz w:val="40"/>
          <w:szCs w:val="40"/>
          <w:lang w:val="de-CH"/>
        </w:rPr>
        <w:t>Kalenderjahr:</w:t>
      </w:r>
      <w:r w:rsidR="00A22E9E" w:rsidRPr="001C36F5">
        <w:rPr>
          <w:rFonts w:ascii="Lato" w:hAnsi="Lato" w:cs="Arial"/>
          <w:b/>
          <w:sz w:val="40"/>
          <w:szCs w:val="40"/>
          <w:lang w:val="de-CH"/>
        </w:rPr>
        <w:t xml:space="preserve"> </w:t>
      </w:r>
      <w:r w:rsidR="001C36F5" w:rsidRPr="001C36F5">
        <w:rPr>
          <w:rFonts w:ascii="Lato" w:hAnsi="Lato" w:cs="Arial"/>
          <w:b/>
          <w:bCs/>
          <w:sz w:val="40"/>
          <w:szCs w:val="40"/>
          <w:lang w:val="de-CH"/>
        </w:rPr>
        <w:t>[</w:t>
      </w:r>
      <w:r w:rsidR="00A22E9E" w:rsidRPr="001C36F5">
        <w:rPr>
          <w:rFonts w:ascii="Lato" w:hAnsi="Lato" w:cs="Arial"/>
          <w:b/>
          <w:sz w:val="40"/>
          <w:szCs w:val="40"/>
          <w:lang w:val="de-CH"/>
        </w:rPr>
        <w:t>20</w:t>
      </w:r>
      <w:r w:rsidR="00A64304" w:rsidRPr="001C36F5">
        <w:rPr>
          <w:rFonts w:ascii="Lato" w:hAnsi="Lato" w:cs="Arial"/>
          <w:b/>
          <w:sz w:val="40"/>
          <w:szCs w:val="40"/>
          <w:lang w:val="de-CH"/>
        </w:rPr>
        <w:t>xx</w:t>
      </w:r>
      <w:r w:rsidR="001C36F5" w:rsidRPr="001C36F5">
        <w:rPr>
          <w:rFonts w:ascii="Lato" w:hAnsi="Lato" w:cs="Arial"/>
          <w:b/>
          <w:bCs/>
          <w:sz w:val="40"/>
          <w:szCs w:val="40"/>
          <w:lang w:val="de-CH"/>
        </w:rPr>
        <w:t>]</w:t>
      </w:r>
      <w:r w:rsidR="00A22E9E" w:rsidRPr="001C36F5">
        <w:rPr>
          <w:rFonts w:ascii="Lato" w:hAnsi="Lato" w:cs="Arial"/>
          <w:b/>
          <w:sz w:val="40"/>
          <w:szCs w:val="40"/>
          <w:lang w:val="de-CH"/>
        </w:rPr>
        <w:br/>
      </w:r>
      <w:r w:rsidR="00A22E9E" w:rsidRPr="00004225">
        <w:rPr>
          <w:rFonts w:ascii="Lato" w:hAnsi="Lato" w:cs="Arial"/>
          <w:b/>
          <w:sz w:val="40"/>
          <w:szCs w:val="40"/>
          <w:lang w:val="de-CH"/>
        </w:rPr>
        <w:br/>
      </w:r>
    </w:p>
    <w:p w14:paraId="231742D7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2"/>
          <w:szCs w:val="22"/>
          <w:lang w:val="de-CH"/>
        </w:rPr>
      </w:pPr>
    </w:p>
    <w:p w14:paraId="4E6C00EE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2"/>
          <w:szCs w:val="22"/>
          <w:lang w:val="de-CH"/>
        </w:rPr>
      </w:pPr>
    </w:p>
    <w:p w14:paraId="51F0572F" w14:textId="77777777" w:rsidR="00857AE3" w:rsidRPr="00004225" w:rsidRDefault="00857AE3" w:rsidP="00857AE3">
      <w:pPr>
        <w:pStyle w:val="BasicParagraph"/>
        <w:spacing w:line="336" w:lineRule="auto"/>
        <w:rPr>
          <w:rFonts w:ascii="Lato" w:hAnsi="Lato" w:cs="Arial"/>
          <w:b/>
          <w:sz w:val="22"/>
          <w:szCs w:val="22"/>
          <w:u w:val="single"/>
          <w:lang w:val="de-CH"/>
        </w:rPr>
      </w:pPr>
      <w:r w:rsidRPr="00004225">
        <w:rPr>
          <w:rFonts w:ascii="Lato" w:hAnsi="Lato" w:cs="Arial"/>
          <w:b/>
          <w:sz w:val="22"/>
          <w:szCs w:val="22"/>
          <w:u w:val="single"/>
          <w:lang w:val="de-CH"/>
        </w:rPr>
        <w:t>Verteiler:</w:t>
      </w:r>
    </w:p>
    <w:p w14:paraId="0C4D872F" w14:textId="77777777" w:rsidR="00857AE3" w:rsidRPr="00004225" w:rsidRDefault="00857AE3" w:rsidP="00857AE3">
      <w:pPr>
        <w:pStyle w:val="BasicParagraph"/>
        <w:spacing w:line="336" w:lineRule="auto"/>
        <w:rPr>
          <w:rFonts w:ascii="Lato" w:hAnsi="Lato" w:cs="Arial"/>
          <w:bCs/>
          <w:i/>
          <w:iCs/>
          <w:sz w:val="22"/>
          <w:szCs w:val="22"/>
          <w:lang w:val="de-CH"/>
        </w:rPr>
      </w:pPr>
      <w:r w:rsidRPr="00004225">
        <w:rPr>
          <w:rFonts w:ascii="Lato" w:hAnsi="Lato" w:cs="Arial"/>
          <w:bCs/>
          <w:i/>
          <w:iCs/>
          <w:sz w:val="22"/>
          <w:szCs w:val="22"/>
          <w:lang w:val="de-CH"/>
        </w:rPr>
        <w:t>Verwaltungsrat</w:t>
      </w:r>
    </w:p>
    <w:p w14:paraId="1547D923" w14:textId="77777777" w:rsidR="00857AE3" w:rsidRPr="00004225" w:rsidRDefault="00857AE3" w:rsidP="00857AE3">
      <w:pPr>
        <w:pStyle w:val="BasicParagraph"/>
        <w:spacing w:line="336" w:lineRule="auto"/>
        <w:rPr>
          <w:rFonts w:ascii="Lato" w:hAnsi="Lato" w:cs="Arial"/>
          <w:bCs/>
          <w:i/>
          <w:iCs/>
          <w:sz w:val="22"/>
          <w:szCs w:val="22"/>
          <w:lang w:val="de-CH"/>
        </w:rPr>
      </w:pPr>
      <w:r w:rsidRPr="00004225">
        <w:rPr>
          <w:rFonts w:ascii="Lato" w:hAnsi="Lato" w:cs="Arial"/>
          <w:bCs/>
          <w:i/>
          <w:iCs/>
          <w:sz w:val="22"/>
          <w:szCs w:val="22"/>
          <w:lang w:val="de-CH"/>
        </w:rPr>
        <w:t>Geschäftsleitung</w:t>
      </w:r>
    </w:p>
    <w:p w14:paraId="0061DD00" w14:textId="77777777" w:rsidR="00857AE3" w:rsidRPr="00004225" w:rsidRDefault="00857AE3" w:rsidP="00857AE3">
      <w:pPr>
        <w:pStyle w:val="BasicParagraph"/>
        <w:spacing w:line="336" w:lineRule="auto"/>
        <w:rPr>
          <w:rFonts w:ascii="Lato" w:hAnsi="Lato" w:cs="Arial"/>
          <w:bCs/>
          <w:i/>
          <w:iCs/>
          <w:sz w:val="22"/>
          <w:szCs w:val="22"/>
          <w:lang w:val="de-CH"/>
        </w:rPr>
      </w:pPr>
      <w:r w:rsidRPr="00004225">
        <w:rPr>
          <w:rFonts w:ascii="Lato" w:hAnsi="Lato" w:cs="Arial"/>
          <w:bCs/>
          <w:i/>
          <w:iCs/>
          <w:sz w:val="22"/>
          <w:szCs w:val="22"/>
          <w:lang w:val="de-CH"/>
        </w:rPr>
        <w:t>Interne Revision</w:t>
      </w:r>
    </w:p>
    <w:p w14:paraId="4567EED7" w14:textId="77777777" w:rsidR="00857AE3" w:rsidRPr="00004225" w:rsidRDefault="00857AE3" w:rsidP="00857AE3">
      <w:pPr>
        <w:pStyle w:val="BasicParagraph"/>
        <w:spacing w:line="336" w:lineRule="auto"/>
        <w:rPr>
          <w:rFonts w:ascii="Lato" w:hAnsi="Lato" w:cs="Arial"/>
          <w:bCs/>
          <w:sz w:val="22"/>
          <w:szCs w:val="22"/>
          <w:lang w:val="de-CH"/>
        </w:rPr>
      </w:pPr>
      <w:r w:rsidRPr="00004225">
        <w:rPr>
          <w:rFonts w:ascii="Lato" w:hAnsi="Lato" w:cs="Arial"/>
          <w:bCs/>
          <w:sz w:val="22"/>
          <w:szCs w:val="22"/>
          <w:lang w:val="de-CH"/>
        </w:rPr>
        <w:t>BX Swiss AG</w:t>
      </w:r>
    </w:p>
    <w:p w14:paraId="6C2AE610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2"/>
          <w:szCs w:val="22"/>
          <w:lang w:val="de-CH"/>
        </w:rPr>
      </w:pPr>
    </w:p>
    <w:p w14:paraId="44C8DAC4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2"/>
          <w:szCs w:val="22"/>
          <w:lang w:val="de-CH"/>
        </w:rPr>
      </w:pPr>
    </w:p>
    <w:p w14:paraId="1020DBA2" w14:textId="57969A2F" w:rsidR="000E3C53" w:rsidRDefault="00B64EF5" w:rsidP="000E3C53">
      <w:pPr>
        <w:pStyle w:val="BasicParagraph"/>
        <w:spacing w:line="336" w:lineRule="auto"/>
        <w:rPr>
          <w:rFonts w:ascii="Lato" w:hAnsi="Lato" w:cs="Arial"/>
          <w:b/>
          <w:bCs/>
          <w:i/>
          <w:iCs/>
        </w:rPr>
      </w:pPr>
      <w:r w:rsidRPr="000E3C53">
        <w:rPr>
          <w:rFonts w:ascii="Lato" w:hAnsi="Lato" w:cs="Arial"/>
          <w:b/>
          <w:bCs/>
          <w:i/>
          <w:iCs/>
          <w:sz w:val="22"/>
          <w:szCs w:val="22"/>
        </w:rPr>
        <w:t>[</w:t>
      </w:r>
      <w:r w:rsidR="00731CBB" w:rsidRPr="000E3C53">
        <w:rPr>
          <w:rFonts w:ascii="Lato" w:hAnsi="Lato" w:cs="Arial"/>
          <w:b/>
          <w:i/>
          <w:iCs/>
          <w:sz w:val="22"/>
          <w:szCs w:val="22"/>
          <w:lang w:val="de-CH"/>
        </w:rPr>
        <w:t>Ort, Datum</w:t>
      </w:r>
      <w:r w:rsidRPr="000E3C53">
        <w:rPr>
          <w:rFonts w:ascii="Lato" w:hAnsi="Lato" w:cs="Arial"/>
          <w:b/>
          <w:bCs/>
          <w:i/>
          <w:iCs/>
          <w:sz w:val="22"/>
          <w:szCs w:val="22"/>
        </w:rPr>
        <w:t>]</w:t>
      </w:r>
      <w:r w:rsidR="000E3C53">
        <w:rPr>
          <w:rFonts w:ascii="Lato" w:hAnsi="Lato" w:cs="Arial"/>
          <w:b/>
          <w:bCs/>
          <w:i/>
          <w:iCs/>
          <w:sz w:val="22"/>
          <w:szCs w:val="22"/>
        </w:rPr>
        <w:br w:type="page"/>
      </w:r>
    </w:p>
    <w:p w14:paraId="210B20BB" w14:textId="77777777" w:rsidR="00A22E9E" w:rsidRPr="000E3C53" w:rsidRDefault="00A22E9E" w:rsidP="00A22E9E">
      <w:pPr>
        <w:pStyle w:val="BasicParagraph"/>
        <w:spacing w:line="336" w:lineRule="auto"/>
        <w:rPr>
          <w:rFonts w:ascii="Lato" w:hAnsi="Lato" w:cs="Arial"/>
          <w:b/>
          <w:sz w:val="22"/>
          <w:szCs w:val="22"/>
          <w:lang w:val="de-CH"/>
        </w:rPr>
      </w:pPr>
    </w:p>
    <w:sdt>
      <w:sdtPr>
        <w:rPr>
          <w:rFonts w:ascii="Lato" w:eastAsiaTheme="minorEastAsia" w:hAnsi="Lato" w:cstheme="minorBidi"/>
          <w:color w:val="auto"/>
          <w:sz w:val="22"/>
          <w:szCs w:val="22"/>
          <w:lang w:val="de-DE"/>
        </w:rPr>
        <w:id w:val="-14465329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B9DBC30" w14:textId="77777777" w:rsidR="00A22E9E" w:rsidRPr="00004225" w:rsidRDefault="00A22E9E" w:rsidP="00A22E9E">
          <w:pPr>
            <w:pStyle w:val="Inhaltsverzeichnisberschrift"/>
            <w:rPr>
              <w:rFonts w:ascii="Lato" w:hAnsi="Lato"/>
              <w:lang w:val="de-DE"/>
            </w:rPr>
          </w:pPr>
          <w:r w:rsidRPr="00004225">
            <w:rPr>
              <w:rFonts w:ascii="Lato" w:hAnsi="Lato"/>
              <w:lang w:val="de-DE"/>
            </w:rPr>
            <w:t>Inhalt</w:t>
          </w:r>
        </w:p>
        <w:p w14:paraId="6D496908" w14:textId="77777777" w:rsidR="00A22E9E" w:rsidRPr="00004225" w:rsidRDefault="00A22E9E" w:rsidP="00A22E9E">
          <w:pPr>
            <w:rPr>
              <w:rFonts w:ascii="Lato" w:hAnsi="Lato"/>
              <w:lang w:val="de-DE"/>
            </w:rPr>
          </w:pPr>
        </w:p>
        <w:p w14:paraId="263DBD1A" w14:textId="5AA1FBBF" w:rsidR="008306B1" w:rsidRDefault="00A22E9E">
          <w:pPr>
            <w:pStyle w:val="Verzeichnis1"/>
            <w:tabs>
              <w:tab w:val="left" w:pos="440"/>
              <w:tab w:val="right" w:leader="dot" w:pos="9038"/>
            </w:tabs>
            <w:rPr>
              <w:noProof/>
            </w:rPr>
          </w:pPr>
          <w:r w:rsidRPr="00004225">
            <w:rPr>
              <w:rFonts w:ascii="Lato" w:hAnsi="Lato"/>
            </w:rPr>
            <w:fldChar w:fldCharType="begin"/>
          </w:r>
          <w:r w:rsidRPr="00004225">
            <w:rPr>
              <w:rFonts w:ascii="Lato" w:hAnsi="Lato"/>
            </w:rPr>
            <w:instrText xml:space="preserve"> TOC \o "1-3" \h \z \u </w:instrText>
          </w:r>
          <w:r w:rsidRPr="00004225">
            <w:rPr>
              <w:rFonts w:ascii="Lato" w:hAnsi="Lato"/>
            </w:rPr>
            <w:fldChar w:fldCharType="separate"/>
          </w:r>
          <w:hyperlink w:anchor="_Toc88734799" w:history="1">
            <w:r w:rsidR="008306B1" w:rsidRPr="00EC13CC">
              <w:rPr>
                <w:rStyle w:val="Hyperlink"/>
                <w:rFonts w:ascii="Lato" w:hAnsi="Lato"/>
                <w:noProof/>
              </w:rPr>
              <w:t>1.</w:t>
            </w:r>
            <w:r w:rsidR="008306B1">
              <w:rPr>
                <w:noProof/>
              </w:rPr>
              <w:tab/>
            </w:r>
            <w:r w:rsidR="008306B1" w:rsidRPr="00EC13CC">
              <w:rPr>
                <w:rStyle w:val="Hyperlink"/>
                <w:rFonts w:ascii="Lato" w:hAnsi="Lato"/>
                <w:noProof/>
              </w:rPr>
              <w:t>Auftrag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_Toc88734799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3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298C6584" w14:textId="5819D8B7" w:rsidR="008306B1" w:rsidRDefault="002D6ED6">
          <w:pPr>
            <w:pStyle w:val="Verzeichnis1"/>
            <w:tabs>
              <w:tab w:val="left" w:pos="440"/>
              <w:tab w:val="right" w:leader="dot" w:pos="9038"/>
            </w:tabs>
            <w:rPr>
              <w:noProof/>
            </w:rPr>
          </w:pPr>
          <w:hyperlink w:anchor="_Toc88734800" w:history="1">
            <w:r w:rsidR="008306B1" w:rsidRPr="00EC13CC">
              <w:rPr>
                <w:rStyle w:val="Hyperlink"/>
                <w:rFonts w:ascii="Lato" w:hAnsi="Lato"/>
                <w:noProof/>
              </w:rPr>
              <w:t>2.</w:t>
            </w:r>
            <w:r w:rsidR="008306B1">
              <w:rPr>
                <w:noProof/>
              </w:rPr>
              <w:tab/>
            </w:r>
            <w:r w:rsidR="008306B1" w:rsidRPr="00EC13CC">
              <w:rPr>
                <w:rStyle w:val="Hyperlink"/>
                <w:rFonts w:ascii="Lato" w:hAnsi="Lato"/>
                <w:noProof/>
              </w:rPr>
              <w:t>Ergebnisse der Prüfung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_Toc88734800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4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0A1F2EFB" w14:textId="62B4CEFD" w:rsidR="008306B1" w:rsidRDefault="002D6ED6">
          <w:pPr>
            <w:pStyle w:val="Verzeichnis2"/>
            <w:tabs>
              <w:tab w:val="right" w:leader="dot" w:pos="9038"/>
            </w:tabs>
            <w:rPr>
              <w:noProof/>
            </w:rPr>
          </w:pPr>
          <w:hyperlink w:anchor="_Toc88734801" w:history="1">
            <w:r w:rsidR="008306B1" w:rsidRPr="00EC13CC">
              <w:rPr>
                <w:rStyle w:val="Hyperlink"/>
                <w:rFonts w:ascii="Lato" w:hAnsi="Lato"/>
                <w:b/>
                <w:bCs/>
                <w:noProof/>
              </w:rPr>
              <w:t>Einleitung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_Toc88734801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4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695A053C" w14:textId="0A3EABC0" w:rsidR="008306B1" w:rsidRDefault="002D6ED6">
          <w:pPr>
            <w:pStyle w:val="Verzeichnis2"/>
            <w:tabs>
              <w:tab w:val="right" w:leader="dot" w:pos="9038"/>
            </w:tabs>
            <w:rPr>
              <w:noProof/>
            </w:rPr>
          </w:pPr>
          <w:hyperlink w:anchor="_Toc88734802" w:history="1">
            <w:r w:rsidR="008306B1" w:rsidRPr="00EC13CC">
              <w:rPr>
                <w:rStyle w:val="Hyperlink"/>
                <w:rFonts w:ascii="Lato" w:hAnsi="Lato"/>
                <w:b/>
                <w:bCs/>
                <w:noProof/>
              </w:rPr>
              <w:t>Beanstandungen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_Toc88734802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4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3D87B586" w14:textId="64DBB279" w:rsidR="008306B1" w:rsidRDefault="002D6ED6">
          <w:pPr>
            <w:pStyle w:val="Verzeichnis2"/>
            <w:tabs>
              <w:tab w:val="right" w:leader="dot" w:pos="9038"/>
            </w:tabs>
            <w:rPr>
              <w:noProof/>
            </w:rPr>
          </w:pPr>
          <w:hyperlink w:anchor="_Toc88734803" w:history="1">
            <w:r w:rsidR="008306B1" w:rsidRPr="00EC13CC">
              <w:rPr>
                <w:rStyle w:val="Hyperlink"/>
                <w:rFonts w:ascii="Lato" w:hAnsi="Lato"/>
                <w:b/>
                <w:bCs/>
                <w:noProof/>
              </w:rPr>
              <w:t>Erkenntnisse / Zusammenfassung / Empfehlungen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_Toc88734803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4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1A4BB0A5" w14:textId="511B51CC" w:rsidR="008306B1" w:rsidRDefault="002D6ED6">
          <w:pPr>
            <w:pStyle w:val="Verzeichnis1"/>
            <w:tabs>
              <w:tab w:val="left" w:pos="440"/>
              <w:tab w:val="right" w:leader="dot" w:pos="9038"/>
            </w:tabs>
            <w:rPr>
              <w:noProof/>
            </w:rPr>
          </w:pPr>
          <w:hyperlink w:anchor="_Toc88734804" w:history="1">
            <w:r w:rsidR="008306B1" w:rsidRPr="00EC13CC">
              <w:rPr>
                <w:rStyle w:val="Hyperlink"/>
                <w:rFonts w:ascii="Lato" w:hAnsi="Lato"/>
                <w:noProof/>
              </w:rPr>
              <w:t>3.</w:t>
            </w:r>
            <w:r w:rsidR="008306B1">
              <w:rPr>
                <w:noProof/>
              </w:rPr>
              <w:tab/>
            </w:r>
            <w:r w:rsidR="008306B1" w:rsidRPr="00EC13CC">
              <w:rPr>
                <w:rStyle w:val="Hyperlink"/>
                <w:rFonts w:ascii="Lato" w:hAnsi="Lato"/>
                <w:noProof/>
              </w:rPr>
              <w:t>Kommentare nach Prüfpunkten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_Toc88734804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5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64C4710C" w14:textId="62C53351" w:rsidR="008306B1" w:rsidRDefault="002D6ED6">
          <w:pPr>
            <w:pStyle w:val="Verzeichnis1"/>
            <w:tabs>
              <w:tab w:val="left" w:pos="440"/>
              <w:tab w:val="right" w:leader="dot" w:pos="9038"/>
            </w:tabs>
            <w:rPr>
              <w:noProof/>
            </w:rPr>
          </w:pPr>
          <w:hyperlink w:anchor="_Toc88734805" w:history="1">
            <w:r w:rsidR="008306B1" w:rsidRPr="00EC13CC">
              <w:rPr>
                <w:rStyle w:val="Hyperlink"/>
                <w:rFonts w:ascii="Lato" w:hAnsi="Lato"/>
                <w:noProof/>
              </w:rPr>
              <w:t>4.</w:t>
            </w:r>
            <w:r w:rsidR="008306B1">
              <w:rPr>
                <w:noProof/>
              </w:rPr>
              <w:tab/>
            </w:r>
            <w:r w:rsidR="008306B1" w:rsidRPr="00EC13CC">
              <w:rPr>
                <w:rStyle w:val="Hyperlink"/>
                <w:rFonts w:ascii="Lato" w:hAnsi="Lato"/>
                <w:noProof/>
              </w:rPr>
              <w:t>Weitere Prüfungshandlungen und/oder zusätzliche Informationen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_Toc88734805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9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5F31C1A8" w14:textId="58A7253B" w:rsidR="008306B1" w:rsidRDefault="002D6ED6">
          <w:pPr>
            <w:pStyle w:val="Verzeichnis2"/>
            <w:tabs>
              <w:tab w:val="right" w:leader="dot" w:pos="9038"/>
            </w:tabs>
            <w:rPr>
              <w:noProof/>
            </w:rPr>
          </w:pPr>
          <w:hyperlink w:anchor="_Toc88734806" w:history="1">
            <w:r w:rsidR="008306B1" w:rsidRPr="00EC13CC">
              <w:rPr>
                <w:rStyle w:val="Hyperlink"/>
                <w:rFonts w:ascii="Lato" w:hAnsi="Lato"/>
                <w:b/>
                <w:bCs/>
                <w:noProof/>
              </w:rPr>
              <w:t>Weitere Prüfungshandlungen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_Toc88734806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9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12DF443E" w14:textId="7B2F8509" w:rsidR="008306B1" w:rsidRDefault="002D6ED6">
          <w:pPr>
            <w:pStyle w:val="Verzeichnis2"/>
            <w:tabs>
              <w:tab w:val="right" w:leader="dot" w:pos="9038"/>
            </w:tabs>
            <w:rPr>
              <w:noProof/>
            </w:rPr>
          </w:pPr>
          <w:hyperlink w:anchor="_Toc88734807" w:history="1">
            <w:r w:rsidR="008306B1" w:rsidRPr="00EC13CC">
              <w:rPr>
                <w:rStyle w:val="Hyperlink"/>
                <w:rFonts w:ascii="Lato" w:hAnsi="Lato"/>
                <w:b/>
                <w:bCs/>
                <w:noProof/>
              </w:rPr>
              <w:t>Zusätzliche Informationen</w:t>
            </w:r>
            <w:r w:rsidR="008306B1">
              <w:rPr>
                <w:noProof/>
                <w:webHidden/>
              </w:rPr>
              <w:tab/>
            </w:r>
            <w:r w:rsidR="008306B1">
              <w:rPr>
                <w:noProof/>
                <w:webHidden/>
              </w:rPr>
              <w:fldChar w:fldCharType="begin"/>
            </w:r>
            <w:r w:rsidR="008306B1">
              <w:rPr>
                <w:noProof/>
                <w:webHidden/>
              </w:rPr>
              <w:instrText xml:space="preserve"> PAGEREF _Toc88734807 \h </w:instrText>
            </w:r>
            <w:r w:rsidR="008306B1">
              <w:rPr>
                <w:noProof/>
                <w:webHidden/>
              </w:rPr>
            </w:r>
            <w:r w:rsidR="008306B1">
              <w:rPr>
                <w:noProof/>
                <w:webHidden/>
              </w:rPr>
              <w:fldChar w:fldCharType="separate"/>
            </w:r>
            <w:r w:rsidR="008306B1">
              <w:rPr>
                <w:noProof/>
                <w:webHidden/>
              </w:rPr>
              <w:t>9</w:t>
            </w:r>
            <w:r w:rsidR="008306B1">
              <w:rPr>
                <w:noProof/>
                <w:webHidden/>
              </w:rPr>
              <w:fldChar w:fldCharType="end"/>
            </w:r>
          </w:hyperlink>
        </w:p>
        <w:p w14:paraId="2226B5AE" w14:textId="1A49BBD1" w:rsidR="002431F3" w:rsidRPr="00004225" w:rsidRDefault="00A22E9E" w:rsidP="002431F3">
          <w:pPr>
            <w:rPr>
              <w:rFonts w:ascii="Lato" w:hAnsi="Lato"/>
              <w:b/>
              <w:bCs/>
              <w:lang w:val="de-DE"/>
            </w:rPr>
          </w:pPr>
          <w:r w:rsidRPr="00004225">
            <w:rPr>
              <w:rFonts w:ascii="Lato" w:hAnsi="Lato"/>
              <w:b/>
              <w:bCs/>
              <w:lang w:val="de-DE"/>
            </w:rPr>
            <w:fldChar w:fldCharType="end"/>
          </w:r>
        </w:p>
        <w:p w14:paraId="46C2A035" w14:textId="0FBEB4B1" w:rsidR="00A22E9E" w:rsidRPr="00004225" w:rsidRDefault="002D6ED6" w:rsidP="002431F3">
          <w:pPr>
            <w:rPr>
              <w:rFonts w:ascii="Lato" w:hAnsi="Lato"/>
            </w:rPr>
          </w:pPr>
        </w:p>
      </w:sdtContent>
    </w:sdt>
    <w:p w14:paraId="2CD94C3E" w14:textId="77777777" w:rsidR="002431F3" w:rsidRPr="00004225" w:rsidRDefault="002431F3" w:rsidP="002431F3">
      <w:pPr>
        <w:spacing w:after="0" w:line="336" w:lineRule="auto"/>
        <w:rPr>
          <w:rFonts w:ascii="Lato" w:hAnsi="Lato" w:cs="Arial"/>
          <w:b/>
          <w:bCs/>
          <w:sz w:val="20"/>
          <w:szCs w:val="20"/>
        </w:rPr>
      </w:pPr>
    </w:p>
    <w:p w14:paraId="2617703F" w14:textId="4214A3B6" w:rsidR="00A22E9E" w:rsidRPr="00004225" w:rsidRDefault="00A22E9E" w:rsidP="002431F3">
      <w:pPr>
        <w:spacing w:after="0" w:line="336" w:lineRule="auto"/>
        <w:rPr>
          <w:rFonts w:ascii="Lato" w:hAnsi="Lato" w:cs="Arial"/>
          <w:b/>
          <w:bCs/>
          <w:color w:val="000000"/>
          <w:sz w:val="20"/>
          <w:szCs w:val="20"/>
          <w:lang w:eastAsia="en-US"/>
        </w:rPr>
      </w:pPr>
      <w:r w:rsidRPr="00004225">
        <w:rPr>
          <w:rFonts w:ascii="Lato" w:hAnsi="Lato" w:cs="Arial"/>
          <w:b/>
          <w:bCs/>
          <w:sz w:val="20"/>
          <w:szCs w:val="20"/>
        </w:rPr>
        <w:br w:type="page"/>
      </w:r>
    </w:p>
    <w:p w14:paraId="6C39EE83" w14:textId="068800EE" w:rsidR="00A22E9E" w:rsidRPr="00004225" w:rsidRDefault="00731CBB" w:rsidP="00004225">
      <w:pPr>
        <w:pStyle w:val="berschrift1"/>
        <w:numPr>
          <w:ilvl w:val="0"/>
          <w:numId w:val="4"/>
        </w:numPr>
        <w:spacing w:line="336" w:lineRule="auto"/>
        <w:ind w:left="284" w:hanging="284"/>
        <w:rPr>
          <w:rFonts w:ascii="Lato" w:hAnsi="Lato"/>
        </w:rPr>
      </w:pPr>
      <w:bookmarkStart w:id="0" w:name="_Toc88734799"/>
      <w:r w:rsidRPr="00004225">
        <w:rPr>
          <w:rFonts w:ascii="Lato" w:hAnsi="Lato"/>
        </w:rPr>
        <w:lastRenderedPageBreak/>
        <w:t>Auftrag</w:t>
      </w:r>
      <w:bookmarkEnd w:id="0"/>
    </w:p>
    <w:p w14:paraId="057FF854" w14:textId="77777777" w:rsidR="00A22E9E" w:rsidRPr="00004225" w:rsidRDefault="00A22E9E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19664ED0" w14:textId="50E5D1AA" w:rsidR="00A22E9E" w:rsidRPr="00004225" w:rsidRDefault="00DB636B" w:rsidP="00A71BB7">
      <w:pPr>
        <w:pStyle w:val="BasicParagraph"/>
        <w:spacing w:line="336" w:lineRule="auto"/>
        <w:rPr>
          <w:rFonts w:ascii="Lato" w:hAnsi="Lato" w:cs="Arial"/>
          <w:b/>
          <w:bCs/>
          <w:sz w:val="20"/>
          <w:szCs w:val="20"/>
          <w:lang w:val="de-CH"/>
        </w:rPr>
      </w:pPr>
      <w:r w:rsidRPr="00004225">
        <w:rPr>
          <w:rFonts w:ascii="Lato" w:hAnsi="Lato" w:cs="Arial"/>
          <w:b/>
          <w:bCs/>
          <w:sz w:val="20"/>
          <w:szCs w:val="20"/>
          <w:lang w:val="de-CH"/>
        </w:rPr>
        <w:t>Vertraulich</w:t>
      </w:r>
    </w:p>
    <w:p w14:paraId="1BA93F07" w14:textId="5C2BBBD8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  <w:r w:rsidRPr="00004225">
        <w:rPr>
          <w:rFonts w:ascii="Lato" w:hAnsi="Lato" w:cs="Arial"/>
          <w:sz w:val="20"/>
          <w:szCs w:val="20"/>
          <w:lang w:val="de-CH"/>
        </w:rPr>
        <w:t>An den VR</w:t>
      </w:r>
    </w:p>
    <w:p w14:paraId="04EA400E" w14:textId="14D22CA1" w:rsidR="00A22E9E" w:rsidRPr="00004225" w:rsidRDefault="00A22E9E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E06EA30" w14:textId="4A531B23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144F689" w14:textId="7DB2EA64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3D6EBA6" w14:textId="771B19BD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65B77114" w14:textId="43FFA8D2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i/>
          <w:iCs/>
          <w:sz w:val="20"/>
          <w:szCs w:val="20"/>
          <w:lang w:val="de-CH"/>
        </w:rPr>
      </w:pPr>
      <w:r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Wir wurden von </w:t>
      </w:r>
      <w:r w:rsidR="005656CA"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der </w:t>
      </w:r>
      <w:bookmarkStart w:id="1" w:name="_Hlk88733895"/>
      <w:r w:rsidR="000E3C53" w:rsidRPr="000E3C53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[</w:t>
      </w:r>
      <w:bookmarkEnd w:id="1"/>
      <w:r w:rsidRPr="000E3C53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Name des Teilnehmers</w:t>
      </w:r>
      <w:r w:rsidR="000E3C53" w:rsidRPr="000E3C53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]</w:t>
      </w:r>
      <w:r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 beauftragt, die Einhaltung</w:t>
      </w:r>
      <w:r w:rsidR="00857AE3"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 der </w:t>
      </w:r>
      <w:r w:rsidR="00B6344A"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anwendbaren gesetzlichen Bestimmungen und Selbstregulierungserlasse </w:t>
      </w:r>
      <w:r w:rsidR="0026015E"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der BX Swiss AG für das Kalenderjahr 20YY </w:t>
      </w:r>
      <w:r w:rsidR="00857AE3" w:rsidRPr="000E3C53">
        <w:rPr>
          <w:rFonts w:ascii="Lato" w:hAnsi="Lato" w:cs="Arial"/>
          <w:i/>
          <w:iCs/>
          <w:sz w:val="20"/>
          <w:szCs w:val="20"/>
          <w:lang w:val="de-CH"/>
        </w:rPr>
        <w:t xml:space="preserve">gemäss </w:t>
      </w:r>
      <w:r w:rsidR="00B64EF5" w:rsidRPr="000E3C53">
        <w:rPr>
          <w:rFonts w:ascii="Lato" w:hAnsi="Lato" w:cs="Arial"/>
          <w:i/>
          <w:iCs/>
          <w:sz w:val="20"/>
          <w:szCs w:val="20"/>
          <w:lang w:val="de-CH"/>
        </w:rPr>
        <w:t>Ziff. 8</w:t>
      </w:r>
      <w:r w:rsidR="00B64EF5">
        <w:rPr>
          <w:rFonts w:ascii="Lato" w:hAnsi="Lato" w:cs="Arial"/>
          <w:i/>
          <w:iCs/>
          <w:sz w:val="20"/>
          <w:szCs w:val="20"/>
          <w:lang w:val="de-CH"/>
        </w:rPr>
        <w:t xml:space="preserve"> des </w:t>
      </w:r>
      <w:r w:rsidR="00B64EF5" w:rsidRPr="00B64EF5">
        <w:rPr>
          <w:rFonts w:ascii="Lato" w:hAnsi="Lato" w:cs="Arial"/>
          <w:i/>
          <w:iCs/>
          <w:sz w:val="20"/>
          <w:szCs w:val="20"/>
          <w:lang w:val="de-CH"/>
        </w:rPr>
        <w:t>Teilnehmerreglement</w:t>
      </w:r>
      <w:r w:rsidR="00B64EF5">
        <w:rPr>
          <w:rFonts w:ascii="Lato" w:hAnsi="Lato" w:cs="Arial"/>
          <w:i/>
          <w:iCs/>
          <w:sz w:val="20"/>
          <w:szCs w:val="20"/>
          <w:lang w:val="de-CH"/>
        </w:rPr>
        <w:t>s</w:t>
      </w:r>
      <w:r w:rsidR="00B64EF5" w:rsidRPr="00B64EF5">
        <w:rPr>
          <w:rFonts w:ascii="Lato" w:hAnsi="Lato" w:cs="Arial"/>
          <w:i/>
          <w:iCs/>
          <w:sz w:val="20"/>
          <w:szCs w:val="20"/>
          <w:lang w:val="de-CH"/>
        </w:rPr>
        <w:t xml:space="preserve"> der BX Swiss AG</w:t>
      </w:r>
      <w:r w:rsidR="00B64EF5">
        <w:rPr>
          <w:rFonts w:ascii="Lato" w:hAnsi="Lato" w:cs="Arial"/>
          <w:i/>
          <w:iCs/>
          <w:sz w:val="20"/>
          <w:szCs w:val="20"/>
          <w:lang w:val="de-CH"/>
        </w:rPr>
        <w:t xml:space="preserve">, </w:t>
      </w:r>
      <w:r w:rsidR="00857AE3" w:rsidRPr="00004225">
        <w:rPr>
          <w:rFonts w:ascii="Lato" w:hAnsi="Lato" w:cs="Arial"/>
          <w:i/>
          <w:iCs/>
          <w:sz w:val="20"/>
          <w:szCs w:val="20"/>
          <w:lang w:val="de-CH"/>
        </w:rPr>
        <w:t xml:space="preserve">Prüfprogramm und dem Guide zum Prüfungsbericht der BX Swiss </w:t>
      </w:r>
      <w:r w:rsidR="0026015E" w:rsidRPr="00004225">
        <w:rPr>
          <w:rFonts w:ascii="Lato" w:hAnsi="Lato" w:cs="Arial"/>
          <w:i/>
          <w:iCs/>
          <w:sz w:val="20"/>
          <w:szCs w:val="20"/>
          <w:lang w:val="de-CH"/>
        </w:rPr>
        <w:t>zu prüfen</w:t>
      </w:r>
      <w:r w:rsidR="00857AE3" w:rsidRPr="00004225">
        <w:rPr>
          <w:rFonts w:ascii="Lato" w:hAnsi="Lato" w:cs="Arial"/>
          <w:i/>
          <w:iCs/>
          <w:sz w:val="20"/>
          <w:szCs w:val="20"/>
          <w:lang w:val="de-CH"/>
        </w:rPr>
        <w:t xml:space="preserve">. Die Prüfung wurde </w:t>
      </w:r>
      <w:r w:rsidR="001136D0">
        <w:rPr>
          <w:rFonts w:ascii="Lato" w:hAnsi="Lato" w:cs="Arial"/>
          <w:i/>
          <w:iCs/>
          <w:sz w:val="20"/>
          <w:szCs w:val="20"/>
          <w:lang w:val="de-CH"/>
        </w:rPr>
        <w:t xml:space="preserve">für den Zeitraum </w:t>
      </w:r>
      <w:r w:rsidR="00857AE3" w:rsidRPr="00004225">
        <w:rPr>
          <w:rFonts w:ascii="Lato" w:hAnsi="Lato" w:cs="Arial"/>
          <w:i/>
          <w:iCs/>
          <w:sz w:val="20"/>
          <w:szCs w:val="20"/>
          <w:lang w:val="de-CH"/>
        </w:rPr>
        <w:t xml:space="preserve">vom </w:t>
      </w:r>
      <w:r w:rsidR="003A15DD" w:rsidRPr="003A15DD">
        <w:rPr>
          <w:rFonts w:ascii="Lato" w:hAnsi="Lato" w:cs="Arial"/>
          <w:i/>
          <w:iCs/>
          <w:sz w:val="20"/>
          <w:szCs w:val="20"/>
          <w:lang w:val="de-CH"/>
        </w:rPr>
        <w:t>[</w:t>
      </w:r>
      <w:r w:rsidR="00857AE3" w:rsidRPr="00004225">
        <w:rPr>
          <w:rFonts w:ascii="Lato" w:hAnsi="Lato" w:cs="Arial"/>
          <w:i/>
          <w:iCs/>
          <w:sz w:val="20"/>
          <w:szCs w:val="20"/>
          <w:lang w:val="de-CH"/>
        </w:rPr>
        <w:t>TT.MM.JJJJ</w:t>
      </w:r>
      <w:r w:rsidR="003A15DD" w:rsidRPr="003A15DD">
        <w:rPr>
          <w:rFonts w:ascii="Lato" w:hAnsi="Lato" w:cs="Arial"/>
          <w:i/>
          <w:iCs/>
          <w:sz w:val="20"/>
          <w:szCs w:val="20"/>
          <w:lang w:val="de-CH"/>
        </w:rPr>
        <w:t xml:space="preserve">] </w:t>
      </w:r>
      <w:r w:rsidR="00857AE3" w:rsidRPr="00004225">
        <w:rPr>
          <w:rFonts w:ascii="Lato" w:hAnsi="Lato" w:cs="Arial"/>
          <w:i/>
          <w:iCs/>
          <w:sz w:val="20"/>
          <w:szCs w:val="20"/>
          <w:lang w:val="de-CH"/>
        </w:rPr>
        <w:t xml:space="preserve">bis </w:t>
      </w:r>
      <w:r w:rsidR="00C71DC6" w:rsidRPr="003A15DD">
        <w:rPr>
          <w:rFonts w:ascii="Lato" w:hAnsi="Lato" w:cs="Arial"/>
          <w:i/>
          <w:iCs/>
          <w:sz w:val="20"/>
          <w:szCs w:val="20"/>
          <w:lang w:val="de-CH"/>
        </w:rPr>
        <w:t>[</w:t>
      </w:r>
      <w:r w:rsidR="00C71DC6" w:rsidRPr="00004225">
        <w:rPr>
          <w:rFonts w:ascii="Lato" w:hAnsi="Lato" w:cs="Arial"/>
          <w:i/>
          <w:iCs/>
          <w:sz w:val="20"/>
          <w:szCs w:val="20"/>
          <w:lang w:val="de-CH"/>
        </w:rPr>
        <w:t>TT.MM.JJJJ</w:t>
      </w:r>
      <w:r w:rsidR="00C71DC6" w:rsidRPr="003A15DD">
        <w:rPr>
          <w:rFonts w:ascii="Lato" w:hAnsi="Lato" w:cs="Arial"/>
          <w:i/>
          <w:iCs/>
          <w:sz w:val="20"/>
          <w:szCs w:val="20"/>
          <w:lang w:val="de-CH"/>
        </w:rPr>
        <w:t xml:space="preserve">] </w:t>
      </w:r>
      <w:r w:rsidR="00857AE3" w:rsidRPr="00004225">
        <w:rPr>
          <w:rFonts w:ascii="Lato" w:hAnsi="Lato" w:cs="Arial"/>
          <w:i/>
          <w:iCs/>
          <w:sz w:val="20"/>
          <w:szCs w:val="20"/>
          <w:lang w:val="de-CH"/>
        </w:rPr>
        <w:t>durchgeführt.</w:t>
      </w:r>
    </w:p>
    <w:p w14:paraId="0A2B30AD" w14:textId="35F7163E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631D279B" w14:textId="77777777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3D640EC7" w14:textId="4297B1F3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0927FF5" w14:textId="1F43BB30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0470EA78" w14:textId="7ADFC2C0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53F32B0" w14:textId="14887C5B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317709F" w14:textId="45485B21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03DCD2E4" w14:textId="49931665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2ACF08EB" w14:textId="6395EC3F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099514AB" w14:textId="6FCBDAF8" w:rsidR="00DB636B" w:rsidRPr="008306B1" w:rsidRDefault="00B64EF5" w:rsidP="00A71BB7">
      <w:pPr>
        <w:pStyle w:val="BasicParagraph"/>
        <w:spacing w:line="336" w:lineRule="auto"/>
        <w:rPr>
          <w:rFonts w:ascii="Lato" w:hAnsi="Lato" w:cs="Arial"/>
          <w:b/>
          <w:bCs/>
          <w:i/>
          <w:iCs/>
          <w:sz w:val="20"/>
          <w:szCs w:val="20"/>
          <w:lang w:val="de-CH"/>
        </w:rPr>
      </w:pPr>
      <w:r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[</w:t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Name der Prüfgesellschaft</w:t>
      </w:r>
      <w:bookmarkStart w:id="2" w:name="_Hlk88733879"/>
      <w:r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]</w:t>
      </w:r>
      <w:bookmarkEnd w:id="2"/>
    </w:p>
    <w:p w14:paraId="5534D66B" w14:textId="6712A548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15B9B5D" w14:textId="42642151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165EF4CC" w14:textId="0395D904" w:rsidR="00DB636B" w:rsidRPr="008306B1" w:rsidRDefault="00B64EF5" w:rsidP="00A71BB7">
      <w:pPr>
        <w:pStyle w:val="BasicParagraph"/>
        <w:spacing w:line="336" w:lineRule="auto"/>
        <w:rPr>
          <w:rFonts w:ascii="Lato" w:hAnsi="Lato" w:cs="Arial"/>
          <w:b/>
          <w:bCs/>
          <w:i/>
          <w:iCs/>
          <w:sz w:val="20"/>
          <w:szCs w:val="20"/>
          <w:lang w:val="de-CH"/>
        </w:rPr>
      </w:pPr>
      <w:r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[</w:t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Name &amp; Unterschrift 1</w:t>
      </w:r>
      <w:r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]</w:t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ab/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ab/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ab/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ab/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ab/>
      </w:r>
      <w:r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[</w:t>
      </w:r>
      <w:r w:rsidR="00DB636B"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Name &amp; Unterschrift 2</w:t>
      </w:r>
      <w:r w:rsidRPr="008306B1">
        <w:rPr>
          <w:rFonts w:ascii="Lato" w:hAnsi="Lato" w:cs="Arial"/>
          <w:b/>
          <w:bCs/>
          <w:i/>
          <w:iCs/>
          <w:sz w:val="20"/>
          <w:szCs w:val="20"/>
          <w:lang w:val="de-CH"/>
        </w:rPr>
        <w:t>]</w:t>
      </w:r>
    </w:p>
    <w:p w14:paraId="29A81F4C" w14:textId="1AED538B" w:rsidR="00A22E9E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  <w:r w:rsidRPr="00004225">
        <w:rPr>
          <w:rFonts w:ascii="Lato" w:hAnsi="Lato" w:cs="Arial"/>
          <w:sz w:val="20"/>
          <w:szCs w:val="20"/>
          <w:lang w:val="de-CH"/>
        </w:rPr>
        <w:t>Leitender Prüfer</w:t>
      </w:r>
    </w:p>
    <w:p w14:paraId="1DAAC980" w14:textId="77777777" w:rsidR="00DB636B" w:rsidRPr="00004225" w:rsidRDefault="00DB636B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E998D1D" w14:textId="158FDCF9" w:rsidR="00C06AE8" w:rsidRPr="00004225" w:rsidRDefault="00C06AE8">
      <w:pPr>
        <w:spacing w:after="160" w:line="259" w:lineRule="auto"/>
        <w:rPr>
          <w:rFonts w:ascii="Lato" w:hAnsi="Lato" w:cs="Arial"/>
          <w:color w:val="000000"/>
          <w:sz w:val="20"/>
          <w:szCs w:val="20"/>
          <w:lang w:eastAsia="en-US"/>
        </w:rPr>
      </w:pPr>
      <w:r w:rsidRPr="00004225">
        <w:rPr>
          <w:rFonts w:ascii="Lato" w:hAnsi="Lato" w:cs="Arial"/>
          <w:color w:val="000000"/>
          <w:sz w:val="20"/>
          <w:szCs w:val="20"/>
          <w:lang w:eastAsia="en-US"/>
        </w:rPr>
        <w:br w:type="page"/>
      </w:r>
    </w:p>
    <w:p w14:paraId="43C78AB2" w14:textId="60569916" w:rsidR="00A22E9E" w:rsidRPr="00004225" w:rsidRDefault="005101A8" w:rsidP="00004225">
      <w:pPr>
        <w:pStyle w:val="berschrift1"/>
        <w:numPr>
          <w:ilvl w:val="0"/>
          <w:numId w:val="4"/>
        </w:numPr>
        <w:spacing w:line="336" w:lineRule="auto"/>
        <w:ind w:left="284" w:hanging="284"/>
        <w:rPr>
          <w:rFonts w:ascii="Lato" w:hAnsi="Lato"/>
        </w:rPr>
      </w:pPr>
      <w:bookmarkStart w:id="3" w:name="_Toc88734800"/>
      <w:r w:rsidRPr="00004225">
        <w:rPr>
          <w:rFonts w:ascii="Lato" w:hAnsi="Lato"/>
        </w:rPr>
        <w:lastRenderedPageBreak/>
        <w:t>Ergebnisse der Prüfung</w:t>
      </w:r>
      <w:bookmarkEnd w:id="3"/>
    </w:p>
    <w:p w14:paraId="59209D7D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sz w:val="20"/>
          <w:szCs w:val="20"/>
          <w:highlight w:val="yellow"/>
          <w:lang w:val="de-CH"/>
        </w:rPr>
      </w:pPr>
    </w:p>
    <w:p w14:paraId="5346A18C" w14:textId="2E09EC11" w:rsidR="00A22E9E" w:rsidRPr="00004225" w:rsidRDefault="005101A8" w:rsidP="00A22E9E">
      <w:pPr>
        <w:pStyle w:val="berschrift2"/>
        <w:rPr>
          <w:rFonts w:ascii="Lato" w:hAnsi="Lato"/>
          <w:b/>
          <w:bCs/>
        </w:rPr>
      </w:pPr>
      <w:bookmarkStart w:id="4" w:name="_Toc88734801"/>
      <w:r w:rsidRPr="00004225">
        <w:rPr>
          <w:rFonts w:ascii="Lato" w:hAnsi="Lato"/>
          <w:b/>
          <w:bCs/>
        </w:rPr>
        <w:t>Einleitung</w:t>
      </w:r>
      <w:bookmarkEnd w:id="4"/>
    </w:p>
    <w:p w14:paraId="7EEA3483" w14:textId="77777777" w:rsidR="005C4C58" w:rsidRPr="00004225" w:rsidRDefault="005C4C5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9A9B8D4" w14:textId="380116A9" w:rsidR="00A22E9E" w:rsidRPr="00004225" w:rsidRDefault="000E6D85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  <w:r w:rsidRPr="000E6D85">
        <w:rPr>
          <w:rFonts w:ascii="Lato" w:hAnsi="Lato" w:cs="Arial"/>
          <w:sz w:val="20"/>
          <w:szCs w:val="20"/>
          <w:lang w:val="de-CH"/>
        </w:rPr>
        <w:t>[</w:t>
      </w:r>
      <w:r>
        <w:rPr>
          <w:rFonts w:ascii="Lato" w:hAnsi="Lato" w:cs="Arial"/>
          <w:sz w:val="20"/>
          <w:szCs w:val="20"/>
          <w:lang w:val="de-CH"/>
        </w:rPr>
        <w:t>…</w:t>
      </w:r>
      <w:r w:rsidRPr="000E6D85">
        <w:rPr>
          <w:rFonts w:ascii="Lato" w:hAnsi="Lato" w:cs="Arial"/>
          <w:sz w:val="20"/>
          <w:szCs w:val="20"/>
          <w:lang w:val="de-CH"/>
        </w:rPr>
        <w:t>]</w:t>
      </w:r>
    </w:p>
    <w:p w14:paraId="25494C93" w14:textId="080B6CE9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395DE164" w14:textId="42E219E0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70775CC" w14:textId="7C66086F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15E7612" w14:textId="77777777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F24859D" w14:textId="6E552C53" w:rsidR="00A22E9E" w:rsidRPr="00004225" w:rsidRDefault="005101A8" w:rsidP="0028559B">
      <w:pPr>
        <w:pStyle w:val="berschrift2"/>
        <w:rPr>
          <w:rFonts w:ascii="Lato" w:hAnsi="Lato"/>
          <w:b/>
          <w:bCs/>
        </w:rPr>
      </w:pPr>
      <w:bookmarkStart w:id="5" w:name="_Toc88734802"/>
      <w:r w:rsidRPr="00004225">
        <w:rPr>
          <w:rFonts w:ascii="Lato" w:hAnsi="Lato"/>
          <w:b/>
          <w:bCs/>
        </w:rPr>
        <w:t>Beanstandungen</w:t>
      </w:r>
      <w:bookmarkEnd w:id="5"/>
    </w:p>
    <w:p w14:paraId="3726C7C1" w14:textId="42B29489" w:rsidR="00A22E9E" w:rsidRPr="00004225" w:rsidRDefault="00A22E9E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50"/>
        <w:gridCol w:w="891"/>
        <w:gridCol w:w="709"/>
        <w:gridCol w:w="1388"/>
      </w:tblGrid>
      <w:tr w:rsidR="00D22991" w:rsidRPr="00004225" w14:paraId="0BB0FBCF" w14:textId="77777777" w:rsidTr="006D78DB">
        <w:tc>
          <w:tcPr>
            <w:tcW w:w="6050" w:type="dxa"/>
            <w:shd w:val="clear" w:color="auto" w:fill="D9D9D9" w:themeFill="background1" w:themeFillShade="D9"/>
          </w:tcPr>
          <w:p w14:paraId="5EF927E6" w14:textId="08887D73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</w:pP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Beanstandung</w:t>
            </w:r>
          </w:p>
        </w:tc>
        <w:tc>
          <w:tcPr>
            <w:tcW w:w="891" w:type="dxa"/>
            <w:shd w:val="clear" w:color="auto" w:fill="D9D9D9" w:themeFill="background1" w:themeFillShade="D9"/>
          </w:tcPr>
          <w:p w14:paraId="177C9DBD" w14:textId="6214CDDF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</w:pP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Prüf</w:t>
            </w:r>
            <w:r w:rsidR="00F30938"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-</w:t>
            </w: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br/>
              <w:t>punkt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2BC26D1" w14:textId="538DA3E9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</w:pP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Prüf</w:t>
            </w:r>
            <w:r w:rsidR="00F30938"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-</w:t>
            </w: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jahr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2729DA86" w14:textId="7680C248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</w:pP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Frist oder</w:t>
            </w: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br/>
              <w:t>Erledigung</w:t>
            </w:r>
          </w:p>
        </w:tc>
      </w:tr>
      <w:tr w:rsidR="00D22991" w:rsidRPr="00004225" w14:paraId="0FE2ABFB" w14:textId="77777777" w:rsidTr="006D78DB">
        <w:tc>
          <w:tcPr>
            <w:tcW w:w="6050" w:type="dxa"/>
          </w:tcPr>
          <w:p w14:paraId="1FB8DF5C" w14:textId="77777777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891" w:type="dxa"/>
          </w:tcPr>
          <w:p w14:paraId="125D97E1" w14:textId="70CAE5D4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709" w:type="dxa"/>
          </w:tcPr>
          <w:p w14:paraId="2B9842D8" w14:textId="2FA11D86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1388" w:type="dxa"/>
          </w:tcPr>
          <w:p w14:paraId="0B49237A" w14:textId="12B6EC66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</w:tr>
      <w:tr w:rsidR="00D22991" w:rsidRPr="00004225" w14:paraId="23D78362" w14:textId="77777777" w:rsidTr="006D78DB">
        <w:tc>
          <w:tcPr>
            <w:tcW w:w="6050" w:type="dxa"/>
          </w:tcPr>
          <w:p w14:paraId="05EC798E" w14:textId="77777777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891" w:type="dxa"/>
          </w:tcPr>
          <w:p w14:paraId="5BFFE6FE" w14:textId="77777777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709" w:type="dxa"/>
          </w:tcPr>
          <w:p w14:paraId="034D9723" w14:textId="77777777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1388" w:type="dxa"/>
          </w:tcPr>
          <w:p w14:paraId="52ABCCAA" w14:textId="77777777" w:rsidR="00D22991" w:rsidRPr="00004225" w:rsidRDefault="00D22991" w:rsidP="0028559B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</w:tr>
    </w:tbl>
    <w:p w14:paraId="57F91679" w14:textId="68C98EB0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1773D6AC" w14:textId="51FF4B11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49EFA910" w14:textId="0A359525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44A7671C" w14:textId="77777777" w:rsidR="00644948" w:rsidRPr="00004225" w:rsidRDefault="00644948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A3DEF9F" w14:textId="77777777" w:rsidR="00A22E9E" w:rsidRPr="00004225" w:rsidRDefault="00A22E9E" w:rsidP="0028559B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151E9AC1" w14:textId="398AC5ED" w:rsidR="00A22E9E" w:rsidRPr="00004225" w:rsidRDefault="005101A8" w:rsidP="0028559B">
      <w:pPr>
        <w:pStyle w:val="berschrift2"/>
        <w:rPr>
          <w:rFonts w:ascii="Lato" w:hAnsi="Lato"/>
          <w:b/>
          <w:bCs/>
        </w:rPr>
      </w:pPr>
      <w:bookmarkStart w:id="6" w:name="_Toc88734803"/>
      <w:r w:rsidRPr="00004225">
        <w:rPr>
          <w:rFonts w:ascii="Lato" w:hAnsi="Lato"/>
          <w:b/>
          <w:bCs/>
        </w:rPr>
        <w:t>Erkenntnisse / Zusammenfassung</w:t>
      </w:r>
      <w:r w:rsidR="009C14F8" w:rsidRPr="00004225">
        <w:rPr>
          <w:rFonts w:ascii="Lato" w:hAnsi="Lato"/>
          <w:b/>
          <w:bCs/>
        </w:rPr>
        <w:t xml:space="preserve"> / Empfehlungen</w:t>
      </w:r>
      <w:bookmarkEnd w:id="6"/>
    </w:p>
    <w:p w14:paraId="0D02DA71" w14:textId="5CFE8D69" w:rsidR="00A71BB7" w:rsidRPr="00004225" w:rsidRDefault="00A71BB7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8217"/>
        <w:gridCol w:w="850"/>
      </w:tblGrid>
      <w:tr w:rsidR="00C137D0" w:rsidRPr="00004225" w14:paraId="1687BFBF" w14:textId="77777777" w:rsidTr="00C137D0">
        <w:tc>
          <w:tcPr>
            <w:tcW w:w="8217" w:type="dxa"/>
            <w:shd w:val="clear" w:color="auto" w:fill="D9D9D9" w:themeFill="background1" w:themeFillShade="D9"/>
          </w:tcPr>
          <w:p w14:paraId="77B4C5B4" w14:textId="3ACED2FE" w:rsidR="00C137D0" w:rsidRPr="00004225" w:rsidRDefault="00C137D0" w:rsidP="00AC0A86">
            <w:pPr>
              <w:pStyle w:val="BasicParagraph"/>
              <w:spacing w:line="336" w:lineRule="auto"/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</w:pP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Weitere Erkenntnisse / Feststellungen</w:t>
            </w: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br/>
              <w:t>(ohne zu einer Beanstandung geführt zu haben)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9928F14" w14:textId="2A3AE070" w:rsidR="00C137D0" w:rsidRPr="00004225" w:rsidRDefault="00C137D0" w:rsidP="00AC0A86">
            <w:pPr>
              <w:pStyle w:val="BasicParagraph"/>
              <w:spacing w:line="336" w:lineRule="auto"/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</w:pP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Prüf</w:t>
            </w:r>
            <w:r w:rsidR="00F30938"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t>-</w:t>
            </w:r>
            <w:r w:rsidRPr="00004225">
              <w:rPr>
                <w:rFonts w:ascii="Lato" w:hAnsi="Lato" w:cs="Arial"/>
                <w:b/>
                <w:bCs/>
                <w:sz w:val="20"/>
                <w:szCs w:val="20"/>
                <w:lang w:val="de-CH"/>
              </w:rPr>
              <w:br/>
              <w:t>punkt</w:t>
            </w:r>
          </w:p>
        </w:tc>
      </w:tr>
      <w:tr w:rsidR="00C137D0" w:rsidRPr="00004225" w14:paraId="5E689E70" w14:textId="77777777" w:rsidTr="00C137D0">
        <w:tc>
          <w:tcPr>
            <w:tcW w:w="8217" w:type="dxa"/>
          </w:tcPr>
          <w:p w14:paraId="70D3AED1" w14:textId="77777777" w:rsidR="00C137D0" w:rsidRPr="00004225" w:rsidRDefault="00C137D0" w:rsidP="00AC0A86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850" w:type="dxa"/>
          </w:tcPr>
          <w:p w14:paraId="7B85FDDA" w14:textId="5728CC4F" w:rsidR="00C137D0" w:rsidRPr="00004225" w:rsidRDefault="00C137D0" w:rsidP="00AC0A86">
            <w:pPr>
              <w:pStyle w:val="BasicParagraph"/>
              <w:spacing w:line="336" w:lineRule="auto"/>
              <w:rPr>
                <w:rFonts w:ascii="Lato" w:hAnsi="Lato" w:cs="Arial"/>
                <w:i/>
                <w:iCs/>
                <w:sz w:val="20"/>
                <w:szCs w:val="20"/>
                <w:lang w:val="de-CH"/>
              </w:rPr>
            </w:pPr>
          </w:p>
        </w:tc>
      </w:tr>
      <w:tr w:rsidR="00C137D0" w:rsidRPr="00004225" w14:paraId="40A41C44" w14:textId="77777777" w:rsidTr="00C137D0">
        <w:tc>
          <w:tcPr>
            <w:tcW w:w="8217" w:type="dxa"/>
          </w:tcPr>
          <w:p w14:paraId="6E930D78" w14:textId="77777777" w:rsidR="00C137D0" w:rsidRPr="00004225" w:rsidRDefault="00C137D0" w:rsidP="00AC0A86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  <w:tc>
          <w:tcPr>
            <w:tcW w:w="850" w:type="dxa"/>
          </w:tcPr>
          <w:p w14:paraId="12A78B9F" w14:textId="77777777" w:rsidR="00C137D0" w:rsidRPr="00004225" w:rsidRDefault="00C137D0" w:rsidP="00AC0A86">
            <w:pPr>
              <w:pStyle w:val="BasicParagraph"/>
              <w:spacing w:line="336" w:lineRule="auto"/>
              <w:rPr>
                <w:rFonts w:ascii="Lato" w:hAnsi="Lato" w:cs="Arial"/>
                <w:sz w:val="20"/>
                <w:szCs w:val="20"/>
                <w:lang w:val="de-CH"/>
              </w:rPr>
            </w:pPr>
          </w:p>
        </w:tc>
      </w:tr>
    </w:tbl>
    <w:p w14:paraId="2C83DDD2" w14:textId="652B7FA0" w:rsidR="00544C47" w:rsidRPr="00004225" w:rsidRDefault="00544C47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50CC10E3" w14:textId="3FB0C6A8" w:rsidR="00644948" w:rsidRPr="00004225" w:rsidRDefault="00644948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7BC1EDF9" w14:textId="59D36C95" w:rsidR="00644948" w:rsidRPr="00004225" w:rsidRDefault="00644948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1EF9652D" w14:textId="60AB290A" w:rsidR="00644948" w:rsidRPr="00004225" w:rsidRDefault="00644948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21525F98" w14:textId="77777777" w:rsidR="00644948" w:rsidRPr="00004225" w:rsidRDefault="00644948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3D9C0316" w14:textId="77777777" w:rsidR="00544C47" w:rsidRPr="00004225" w:rsidRDefault="00544C47" w:rsidP="00A71BB7">
      <w:pPr>
        <w:pStyle w:val="BasicParagraph"/>
        <w:spacing w:line="336" w:lineRule="auto"/>
        <w:rPr>
          <w:rFonts w:ascii="Lato" w:hAnsi="Lato" w:cs="Arial"/>
          <w:sz w:val="20"/>
          <w:szCs w:val="20"/>
          <w:lang w:val="de-CH"/>
        </w:rPr>
      </w:pPr>
    </w:p>
    <w:p w14:paraId="6019D7FF" w14:textId="1CA314A9" w:rsidR="005101A8" w:rsidRPr="00004225" w:rsidRDefault="005101A8">
      <w:pPr>
        <w:spacing w:after="160" w:line="259" w:lineRule="auto"/>
        <w:rPr>
          <w:rFonts w:ascii="Lato" w:hAnsi="Lato" w:cs="Arial"/>
          <w:color w:val="000000"/>
          <w:sz w:val="20"/>
          <w:szCs w:val="20"/>
        </w:rPr>
      </w:pPr>
      <w:r w:rsidRPr="00004225">
        <w:rPr>
          <w:rFonts w:ascii="Lato" w:hAnsi="Lato" w:cs="Arial"/>
          <w:sz w:val="20"/>
          <w:szCs w:val="20"/>
        </w:rPr>
        <w:br w:type="page"/>
      </w:r>
    </w:p>
    <w:p w14:paraId="020AF941" w14:textId="2F18DB8D" w:rsidR="00A22E9E" w:rsidRPr="00004225" w:rsidRDefault="006771CC" w:rsidP="00004225">
      <w:pPr>
        <w:pStyle w:val="berschrift1"/>
        <w:numPr>
          <w:ilvl w:val="0"/>
          <w:numId w:val="4"/>
        </w:numPr>
        <w:spacing w:line="336" w:lineRule="auto"/>
        <w:ind w:left="284" w:hanging="284"/>
        <w:rPr>
          <w:rFonts w:ascii="Lato" w:hAnsi="Lato"/>
        </w:rPr>
      </w:pPr>
      <w:bookmarkStart w:id="7" w:name="_Toc88734804"/>
      <w:r w:rsidRPr="00004225">
        <w:rPr>
          <w:rFonts w:ascii="Lato" w:hAnsi="Lato"/>
        </w:rPr>
        <w:lastRenderedPageBreak/>
        <w:t xml:space="preserve">Kommentare nach </w:t>
      </w:r>
      <w:r w:rsidR="005101A8" w:rsidRPr="00004225">
        <w:rPr>
          <w:rFonts w:ascii="Lato" w:hAnsi="Lato"/>
        </w:rPr>
        <w:t>Prüf</w:t>
      </w:r>
      <w:r w:rsidRPr="00004225">
        <w:rPr>
          <w:rFonts w:ascii="Lato" w:hAnsi="Lato"/>
        </w:rPr>
        <w:t>punkten</w:t>
      </w:r>
      <w:bookmarkEnd w:id="7"/>
    </w:p>
    <w:p w14:paraId="133E98FD" w14:textId="77777777" w:rsidR="000B7DC6" w:rsidRPr="00004225" w:rsidRDefault="000B7DC6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D70ECC" w:rsidRPr="00004225" w14:paraId="4BA23FDB" w14:textId="77777777" w:rsidTr="00E67929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595FEAE7" w14:textId="74942544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1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4FC380F3" w14:textId="26EFDD19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Einhaltung der </w:t>
            </w:r>
            <w:r w:rsidR="00857AE3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Marktverhaltensregeln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1A36CCBC" w14:textId="77777777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1594817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5915B3" w14:textId="51044BAE" w:rsidR="00D70ECC" w:rsidRPr="00004225" w:rsidRDefault="00D70ECC" w:rsidP="00D70ECC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D70ECC" w:rsidRPr="00004225" w14:paraId="7C0113E4" w14:textId="77777777" w:rsidTr="00E67929">
        <w:tc>
          <w:tcPr>
            <w:tcW w:w="414" w:type="dxa"/>
            <w:vMerge/>
            <w:shd w:val="clear" w:color="auto" w:fill="A6A6A6" w:themeFill="background1" w:themeFillShade="A6"/>
          </w:tcPr>
          <w:p w14:paraId="2A788781" w14:textId="28B39306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6CF33C9F" w14:textId="0282266D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4A699B05" w14:textId="4D252359" w:rsidR="00D70ECC" w:rsidRPr="00004225" w:rsidRDefault="00D70ECC" w:rsidP="00D70ECC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-1137649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506CE103" w14:textId="4187289E" w:rsidR="00D70ECC" w:rsidRPr="00004225" w:rsidRDefault="00D70ECC" w:rsidP="00D70ECC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D70ECC" w:rsidRPr="00004225" w14:paraId="50211246" w14:textId="77777777" w:rsidTr="00D70ECC">
        <w:tc>
          <w:tcPr>
            <w:tcW w:w="9029" w:type="dxa"/>
            <w:gridSpan w:val="4"/>
            <w:shd w:val="clear" w:color="auto" w:fill="D9D9D9" w:themeFill="background1" w:themeFillShade="D9"/>
          </w:tcPr>
          <w:p w14:paraId="50650FEF" w14:textId="7A4B1356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="00857AE3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, Empfehlungen/Beanstandungen)</w:t>
            </w:r>
          </w:p>
        </w:tc>
      </w:tr>
      <w:tr w:rsidR="00D70ECC" w:rsidRPr="00004225" w14:paraId="2CC279F9" w14:textId="77777777" w:rsidTr="00D650FF">
        <w:tc>
          <w:tcPr>
            <w:tcW w:w="9029" w:type="dxa"/>
            <w:gridSpan w:val="4"/>
          </w:tcPr>
          <w:p w14:paraId="1CDB9E5E" w14:textId="77777777" w:rsidR="00D70ECC" w:rsidRPr="00004225" w:rsidRDefault="00D70ECC" w:rsidP="00D70ECC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1FC6E817" w14:textId="26AB835F" w:rsidR="00D70ECC" w:rsidRPr="00004225" w:rsidRDefault="00D70ECC" w:rsidP="00D70ECC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D70ECC" w:rsidRPr="00004225" w14:paraId="690D0C66" w14:textId="77777777" w:rsidTr="00D70ECC">
        <w:tc>
          <w:tcPr>
            <w:tcW w:w="9029" w:type="dxa"/>
            <w:gridSpan w:val="4"/>
            <w:shd w:val="clear" w:color="auto" w:fill="D9D9D9" w:themeFill="background1" w:themeFillShade="D9"/>
          </w:tcPr>
          <w:p w14:paraId="3BCE011A" w14:textId="472BD87F" w:rsidR="00D70ECC" w:rsidRPr="00004225" w:rsidRDefault="00D70ECC" w:rsidP="00D70ECC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D70ECC" w:rsidRPr="00004225" w14:paraId="3428F65F" w14:textId="77777777" w:rsidTr="00D650FF">
        <w:tc>
          <w:tcPr>
            <w:tcW w:w="9029" w:type="dxa"/>
            <w:gridSpan w:val="4"/>
          </w:tcPr>
          <w:p w14:paraId="1E015016" w14:textId="77777777" w:rsidR="00D70ECC" w:rsidRPr="00004225" w:rsidRDefault="00D70ECC" w:rsidP="00D70ECC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34A1899C" w14:textId="6457F93C" w:rsidR="00D70ECC" w:rsidRPr="00004225" w:rsidRDefault="00D70ECC" w:rsidP="00D70ECC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68C20701" w14:textId="4D88C9B8" w:rsidR="003C0943" w:rsidRPr="00004225" w:rsidRDefault="003C0943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13AF6D57" w14:textId="4C025FBF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1220049F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D70ECC" w:rsidRPr="00004225" w14:paraId="49784CB9" w14:textId="77777777" w:rsidTr="00E67929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664EBCDC" w14:textId="1EDEF10D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2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75B042EC" w14:textId="0F8E4A0E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Zugang Händler ins BX Börsensystem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0604535F" w14:textId="77777777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1031070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FF0BE5" w14:textId="77777777" w:rsidR="00D70ECC" w:rsidRPr="00004225" w:rsidRDefault="00D70ECC" w:rsidP="00AC0A86">
                <w:pPr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D70ECC" w:rsidRPr="00004225" w14:paraId="381D6ED5" w14:textId="77777777" w:rsidTr="00E67929">
        <w:tc>
          <w:tcPr>
            <w:tcW w:w="414" w:type="dxa"/>
            <w:vMerge/>
            <w:shd w:val="clear" w:color="auto" w:fill="A6A6A6" w:themeFill="background1" w:themeFillShade="A6"/>
          </w:tcPr>
          <w:p w14:paraId="27242ADA" w14:textId="77777777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318CB846" w14:textId="77777777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7E862F6A" w14:textId="77777777" w:rsidR="00D70ECC" w:rsidRPr="00004225" w:rsidRDefault="00D70ECC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1836797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7CD5FB7A" w14:textId="77777777" w:rsidR="00D70ECC" w:rsidRPr="00004225" w:rsidRDefault="00D70ECC" w:rsidP="00AC0A86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D70ECC" w:rsidRPr="00004225" w14:paraId="794A37A3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5C31B06D" w14:textId="5321CF6F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="00857AE3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, Empfehlungen/Beanstandungen)</w:t>
            </w:r>
          </w:p>
        </w:tc>
      </w:tr>
      <w:tr w:rsidR="00D70ECC" w:rsidRPr="00004225" w14:paraId="11A48693" w14:textId="77777777" w:rsidTr="00AC0A86">
        <w:tc>
          <w:tcPr>
            <w:tcW w:w="9029" w:type="dxa"/>
            <w:gridSpan w:val="4"/>
          </w:tcPr>
          <w:p w14:paraId="7C4F6141" w14:textId="77777777" w:rsidR="00D70ECC" w:rsidRPr="00004225" w:rsidRDefault="00D70ECC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2F455397" w14:textId="6279F8EC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D70ECC" w:rsidRPr="00004225" w14:paraId="69B42F36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6FCB6A26" w14:textId="77777777" w:rsidR="00D70ECC" w:rsidRPr="00004225" w:rsidRDefault="00D70ECC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D70ECC" w:rsidRPr="00004225" w14:paraId="402C2C8E" w14:textId="77777777" w:rsidTr="00AC0A86">
        <w:tc>
          <w:tcPr>
            <w:tcW w:w="9029" w:type="dxa"/>
            <w:gridSpan w:val="4"/>
          </w:tcPr>
          <w:p w14:paraId="40840AC0" w14:textId="77777777" w:rsidR="00D70ECC" w:rsidRPr="00004225" w:rsidRDefault="00D70ECC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249D4350" w14:textId="77777777" w:rsidR="00D70ECC" w:rsidRPr="00004225" w:rsidRDefault="00D70ECC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0E8CBA3F" w14:textId="75595271" w:rsidR="00D70ECC" w:rsidRPr="00004225" w:rsidRDefault="00D70ECC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7EBCAE4F" w14:textId="5D8C3BEB" w:rsidR="00F30938" w:rsidRPr="00004225" w:rsidRDefault="00F30938">
      <w:pPr>
        <w:spacing w:after="160" w:line="259" w:lineRule="auto"/>
        <w:rPr>
          <w:rFonts w:ascii="Lato" w:hAnsi="Lato" w:cs="Arial"/>
          <w:color w:val="000000"/>
          <w:sz w:val="20"/>
          <w:szCs w:val="20"/>
          <w:lang w:eastAsia="en-US"/>
        </w:rPr>
      </w:pPr>
      <w:r w:rsidRPr="00004225">
        <w:rPr>
          <w:rFonts w:ascii="Lato" w:hAnsi="Lato" w:cs="Arial"/>
          <w:color w:val="000000"/>
          <w:sz w:val="20"/>
          <w:szCs w:val="20"/>
          <w:lang w:eastAsia="en-US"/>
        </w:rPr>
        <w:br w:type="page"/>
      </w:r>
    </w:p>
    <w:p w14:paraId="67E380A8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452079D1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A7063D" w:rsidRPr="00004225" w14:paraId="1CF5AB81" w14:textId="77777777" w:rsidTr="00E67929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6E1437F2" w14:textId="72869E29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3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18B327AB" w14:textId="1DC01823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Stellvertretungsregelung registrierter Händler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2C057C33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-14082956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7A8964" w14:textId="77777777" w:rsidR="00A7063D" w:rsidRPr="00004225" w:rsidRDefault="00A7063D" w:rsidP="00AC0A86">
                <w:pPr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A7063D" w:rsidRPr="00004225" w14:paraId="13FF297F" w14:textId="77777777" w:rsidTr="00E67929">
        <w:tc>
          <w:tcPr>
            <w:tcW w:w="414" w:type="dxa"/>
            <w:vMerge/>
            <w:shd w:val="clear" w:color="auto" w:fill="A6A6A6" w:themeFill="background1" w:themeFillShade="A6"/>
          </w:tcPr>
          <w:p w14:paraId="17C1361A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6A454CCC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7FA027A4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2123575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3E1DB03F" w14:textId="77777777" w:rsidR="00A7063D" w:rsidRPr="00004225" w:rsidRDefault="00A7063D" w:rsidP="00AC0A86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A7063D" w:rsidRPr="00004225" w14:paraId="5717D80F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3EE7A0FD" w14:textId="2D31B911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="00857AE3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, Empfehlungen/Beanstandungen)</w:t>
            </w:r>
          </w:p>
        </w:tc>
      </w:tr>
      <w:tr w:rsidR="00A7063D" w:rsidRPr="00004225" w14:paraId="541297AE" w14:textId="77777777" w:rsidTr="00AC0A86">
        <w:tc>
          <w:tcPr>
            <w:tcW w:w="9029" w:type="dxa"/>
            <w:gridSpan w:val="4"/>
          </w:tcPr>
          <w:p w14:paraId="3E6D5111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  <w:p w14:paraId="48C8A299" w14:textId="64702CA3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A7063D" w:rsidRPr="00004225" w14:paraId="257440E3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6851CEB7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A7063D" w:rsidRPr="00004225" w14:paraId="40A0BC3A" w14:textId="77777777" w:rsidTr="00AC0A86">
        <w:tc>
          <w:tcPr>
            <w:tcW w:w="9029" w:type="dxa"/>
            <w:gridSpan w:val="4"/>
          </w:tcPr>
          <w:p w14:paraId="77EA0859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684F2DE6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54AF6F8D" w14:textId="715E0041" w:rsidR="00D70ECC" w:rsidRPr="00004225" w:rsidRDefault="00D70ECC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3E3CBC2B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784E77DD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290C909E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4FC6EF3A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A7063D" w:rsidRPr="00004225" w14:paraId="3E2EFE29" w14:textId="77777777" w:rsidTr="00E67929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3D12F4F5" w14:textId="496DB8DB" w:rsidR="00A7063D" w:rsidRPr="00004225" w:rsidRDefault="00E67929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1B4C38AB" w14:textId="4CE5639F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Transaction Reporting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5626AD8B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481049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DC9AE5" w14:textId="77777777" w:rsidR="00A7063D" w:rsidRPr="00004225" w:rsidRDefault="00A7063D" w:rsidP="00AC0A86">
                <w:pPr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A7063D" w:rsidRPr="00004225" w14:paraId="472807F5" w14:textId="77777777" w:rsidTr="00E67929">
        <w:tc>
          <w:tcPr>
            <w:tcW w:w="414" w:type="dxa"/>
            <w:vMerge/>
            <w:shd w:val="clear" w:color="auto" w:fill="A6A6A6" w:themeFill="background1" w:themeFillShade="A6"/>
          </w:tcPr>
          <w:p w14:paraId="2BD942DD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48E6D534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5A8DF937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-1285505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139E9E35" w14:textId="5CE13D77" w:rsidR="00A7063D" w:rsidRPr="00004225" w:rsidRDefault="00E67929" w:rsidP="00AC0A86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A7063D" w:rsidRPr="00004225" w14:paraId="7C88BABD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65C61E63" w14:textId="67957E1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="00857AE3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, Empfehlungen/Beanstandungen)</w:t>
            </w:r>
          </w:p>
        </w:tc>
      </w:tr>
      <w:tr w:rsidR="00A7063D" w:rsidRPr="00004225" w14:paraId="74A46C75" w14:textId="77777777" w:rsidTr="00AC0A86">
        <w:tc>
          <w:tcPr>
            <w:tcW w:w="9029" w:type="dxa"/>
            <w:gridSpan w:val="4"/>
          </w:tcPr>
          <w:p w14:paraId="2470F1C1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  <w:p w14:paraId="1BF72DCA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A7063D" w:rsidRPr="00004225" w14:paraId="061115DF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62E1A8AE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A7063D" w:rsidRPr="00004225" w14:paraId="6E3C65AA" w14:textId="77777777" w:rsidTr="00AC0A86">
        <w:tc>
          <w:tcPr>
            <w:tcW w:w="9029" w:type="dxa"/>
            <w:gridSpan w:val="4"/>
          </w:tcPr>
          <w:p w14:paraId="5880CCC0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603BB931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3D49B620" w14:textId="259B54A8" w:rsidR="000B7DC6" w:rsidRPr="00004225" w:rsidRDefault="000B7DC6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6661CCD9" w14:textId="11597A69" w:rsidR="00E67929" w:rsidRPr="00004225" w:rsidRDefault="00E67929">
      <w:pPr>
        <w:spacing w:after="160" w:line="259" w:lineRule="auto"/>
        <w:rPr>
          <w:rFonts w:ascii="Lato" w:hAnsi="Lato" w:cs="Arial"/>
          <w:color w:val="000000"/>
          <w:sz w:val="20"/>
          <w:szCs w:val="20"/>
          <w:lang w:eastAsia="en-US"/>
        </w:rPr>
      </w:pPr>
      <w:r w:rsidRPr="00004225">
        <w:rPr>
          <w:rFonts w:ascii="Lato" w:hAnsi="Lato" w:cs="Arial"/>
          <w:color w:val="000000"/>
          <w:sz w:val="20"/>
          <w:szCs w:val="20"/>
          <w:lang w:eastAsia="en-US"/>
        </w:rPr>
        <w:br w:type="page"/>
      </w:r>
    </w:p>
    <w:p w14:paraId="30B9C13F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0550783E" w14:textId="77777777" w:rsidR="00A7063D" w:rsidRPr="00004225" w:rsidRDefault="00A7063D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A7063D" w:rsidRPr="00004225" w14:paraId="421B4398" w14:textId="77777777" w:rsidTr="00E67929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694B8384" w14:textId="24E0E443" w:rsidR="00A7063D" w:rsidRPr="00004225" w:rsidRDefault="00E67929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5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1101592B" w14:textId="79A76359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Trade Reporting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7BC6748C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10804047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722C54" w14:textId="77777777" w:rsidR="00A7063D" w:rsidRPr="00004225" w:rsidRDefault="00A7063D" w:rsidP="00AC0A86">
                <w:pPr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A7063D" w:rsidRPr="00004225" w14:paraId="1BDDEC26" w14:textId="77777777" w:rsidTr="00E67929">
        <w:tc>
          <w:tcPr>
            <w:tcW w:w="414" w:type="dxa"/>
            <w:vMerge/>
            <w:shd w:val="clear" w:color="auto" w:fill="A6A6A6" w:themeFill="background1" w:themeFillShade="A6"/>
          </w:tcPr>
          <w:p w14:paraId="2AFCF716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459FCACD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1E340313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-14923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4C66B942" w14:textId="77777777" w:rsidR="00A7063D" w:rsidRPr="00004225" w:rsidRDefault="00A7063D" w:rsidP="00AC0A86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A7063D" w:rsidRPr="00004225" w14:paraId="7BD0AFB3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2BB9391C" w14:textId="6D132C0B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="00857AE3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, Empfehlungen/Beanstandungen)</w:t>
            </w:r>
          </w:p>
        </w:tc>
      </w:tr>
      <w:tr w:rsidR="00A7063D" w:rsidRPr="00004225" w14:paraId="17AAD9B1" w14:textId="77777777" w:rsidTr="00AC0A86">
        <w:tc>
          <w:tcPr>
            <w:tcW w:w="9029" w:type="dxa"/>
            <w:gridSpan w:val="4"/>
          </w:tcPr>
          <w:p w14:paraId="0FF15FA4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  <w:p w14:paraId="39EEC290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A7063D" w:rsidRPr="00004225" w14:paraId="6D6CC998" w14:textId="77777777" w:rsidTr="00E67929">
        <w:tc>
          <w:tcPr>
            <w:tcW w:w="9029" w:type="dxa"/>
            <w:gridSpan w:val="4"/>
            <w:shd w:val="clear" w:color="auto" w:fill="D9D9D9" w:themeFill="background1" w:themeFillShade="D9"/>
          </w:tcPr>
          <w:p w14:paraId="106E2ACE" w14:textId="77777777" w:rsidR="00A7063D" w:rsidRPr="00004225" w:rsidRDefault="00A7063D" w:rsidP="00AC0A86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A7063D" w:rsidRPr="00004225" w14:paraId="657DF409" w14:textId="77777777" w:rsidTr="00AC0A86">
        <w:tc>
          <w:tcPr>
            <w:tcW w:w="9029" w:type="dxa"/>
            <w:gridSpan w:val="4"/>
          </w:tcPr>
          <w:p w14:paraId="017EC53B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77612965" w14:textId="77777777" w:rsidR="00A7063D" w:rsidRPr="00004225" w:rsidRDefault="00A7063D" w:rsidP="00AC0A86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5FABA749" w14:textId="573D834B" w:rsidR="000B7DC6" w:rsidRPr="00004225" w:rsidRDefault="000B7DC6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6DE2C409" w14:textId="77777777" w:rsidR="000B7DC6" w:rsidRPr="00004225" w:rsidRDefault="000B7DC6" w:rsidP="00A22E9E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1AB98D72" w14:textId="480A1A8B" w:rsidR="000B7DC6" w:rsidRPr="00004225" w:rsidRDefault="000B7DC6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46A9188B" w14:textId="77777777" w:rsidR="003C605D" w:rsidRPr="00004225" w:rsidRDefault="003C605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7F72B54D" w14:textId="77777777" w:rsidR="00857AE3" w:rsidRPr="00004225" w:rsidRDefault="00857AE3" w:rsidP="00857AE3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857AE3" w:rsidRPr="00004225" w14:paraId="118C2E87" w14:textId="77777777" w:rsidTr="00E15111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6EA25177" w14:textId="78351D2E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6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641C443B" w14:textId="7321651B" w:rsidR="00857AE3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Abschlusszeitpunkt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2B726AF8" w14:textId="77777777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4276215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7E7645" w14:textId="77777777" w:rsidR="00857AE3" w:rsidRPr="00004225" w:rsidRDefault="00857AE3" w:rsidP="00E15111">
                <w:pPr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857AE3" w:rsidRPr="00004225" w14:paraId="59402C0B" w14:textId="77777777" w:rsidTr="00E15111">
        <w:tc>
          <w:tcPr>
            <w:tcW w:w="414" w:type="dxa"/>
            <w:vMerge/>
            <w:shd w:val="clear" w:color="auto" w:fill="A6A6A6" w:themeFill="background1" w:themeFillShade="A6"/>
          </w:tcPr>
          <w:p w14:paraId="49E1B561" w14:textId="77777777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72F816E3" w14:textId="77777777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3292FBB3" w14:textId="77777777" w:rsidR="00857AE3" w:rsidRPr="00004225" w:rsidRDefault="00857AE3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-1236861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4BCED7F8" w14:textId="77777777" w:rsidR="00857AE3" w:rsidRPr="00004225" w:rsidRDefault="00857AE3" w:rsidP="00E15111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857AE3" w:rsidRPr="00004225" w14:paraId="6176AC64" w14:textId="77777777" w:rsidTr="00E15111">
        <w:tc>
          <w:tcPr>
            <w:tcW w:w="9029" w:type="dxa"/>
            <w:gridSpan w:val="4"/>
            <w:shd w:val="clear" w:color="auto" w:fill="D9D9D9" w:themeFill="background1" w:themeFillShade="D9"/>
          </w:tcPr>
          <w:p w14:paraId="0DE691DE" w14:textId="138D8D39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Prüfungshandlungen, Empfehlungen/Beanstandungen)</w:t>
            </w:r>
          </w:p>
        </w:tc>
      </w:tr>
      <w:tr w:rsidR="00857AE3" w:rsidRPr="00004225" w14:paraId="47C9D8E5" w14:textId="77777777" w:rsidTr="00E15111">
        <w:tc>
          <w:tcPr>
            <w:tcW w:w="9029" w:type="dxa"/>
            <w:gridSpan w:val="4"/>
          </w:tcPr>
          <w:p w14:paraId="20C061C1" w14:textId="77777777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  <w:p w14:paraId="0F72F265" w14:textId="77777777" w:rsidR="00857AE3" w:rsidRPr="00004225" w:rsidRDefault="00857AE3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857AE3" w:rsidRPr="00004225" w14:paraId="03F5AD8F" w14:textId="77777777" w:rsidTr="00E15111">
        <w:tc>
          <w:tcPr>
            <w:tcW w:w="9029" w:type="dxa"/>
            <w:gridSpan w:val="4"/>
            <w:shd w:val="clear" w:color="auto" w:fill="D9D9D9" w:themeFill="background1" w:themeFillShade="D9"/>
          </w:tcPr>
          <w:p w14:paraId="2592989E" w14:textId="77777777" w:rsidR="00857AE3" w:rsidRPr="00004225" w:rsidRDefault="00857AE3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857AE3" w:rsidRPr="00004225" w14:paraId="584EAFF1" w14:textId="77777777" w:rsidTr="00E15111">
        <w:tc>
          <w:tcPr>
            <w:tcW w:w="9029" w:type="dxa"/>
            <w:gridSpan w:val="4"/>
          </w:tcPr>
          <w:p w14:paraId="030FF75B" w14:textId="77777777" w:rsidR="00857AE3" w:rsidRPr="00004225" w:rsidRDefault="00857AE3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16911E93" w14:textId="77777777" w:rsidR="00857AE3" w:rsidRPr="00004225" w:rsidRDefault="00857AE3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5DC0866B" w14:textId="77777777" w:rsidR="00857AE3" w:rsidRPr="00004225" w:rsidRDefault="00857AE3" w:rsidP="00857AE3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p w14:paraId="330D21FB" w14:textId="47E2FE99" w:rsidR="003C605D" w:rsidRPr="00004225" w:rsidRDefault="003C605D">
      <w:pPr>
        <w:spacing w:after="160" w:line="259" w:lineRule="auto"/>
        <w:rPr>
          <w:rFonts w:ascii="Lato" w:hAnsi="Lato" w:cs="Arial"/>
          <w:bCs/>
          <w:color w:val="000000"/>
          <w:sz w:val="20"/>
          <w:szCs w:val="20"/>
        </w:rPr>
      </w:pPr>
      <w:r w:rsidRPr="00004225">
        <w:rPr>
          <w:rFonts w:ascii="Lato" w:hAnsi="Lato" w:cs="Arial"/>
          <w:bCs/>
          <w:sz w:val="20"/>
          <w:szCs w:val="20"/>
        </w:rPr>
        <w:br w:type="page"/>
      </w:r>
    </w:p>
    <w:p w14:paraId="6A4E0A46" w14:textId="77777777" w:rsidR="005B7800" w:rsidRPr="00004225" w:rsidRDefault="005B7800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442077BC" w14:textId="77777777" w:rsidR="003C605D" w:rsidRPr="00004225" w:rsidRDefault="003C605D" w:rsidP="003C605D">
      <w:pPr>
        <w:spacing w:after="0"/>
        <w:rPr>
          <w:rFonts w:ascii="Lato" w:hAnsi="Lato" w:cs="Arial"/>
          <w:color w:val="000000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"/>
        <w:gridCol w:w="5677"/>
        <w:gridCol w:w="2409"/>
        <w:gridCol w:w="529"/>
      </w:tblGrid>
      <w:tr w:rsidR="003C605D" w:rsidRPr="00004225" w14:paraId="09A7792B" w14:textId="77777777" w:rsidTr="00E15111">
        <w:tc>
          <w:tcPr>
            <w:tcW w:w="414" w:type="dxa"/>
            <w:vMerge w:val="restart"/>
            <w:shd w:val="clear" w:color="auto" w:fill="A6A6A6" w:themeFill="background1" w:themeFillShade="A6"/>
          </w:tcPr>
          <w:p w14:paraId="2C9E44F5" w14:textId="465A1040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7</w:t>
            </w:r>
          </w:p>
        </w:tc>
        <w:tc>
          <w:tcPr>
            <w:tcW w:w="5677" w:type="dxa"/>
            <w:vMerge w:val="restart"/>
            <w:shd w:val="clear" w:color="auto" w:fill="A6A6A6" w:themeFill="background1" w:themeFillShade="A6"/>
          </w:tcPr>
          <w:p w14:paraId="4EC846CA" w14:textId="3B60F7C5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Kennzeichnung</w:t>
            </w:r>
            <w:r w:rsidR="000A3280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 von Aufträgen und Abschlüssen</w:t>
            </w:r>
          </w:p>
        </w:tc>
        <w:tc>
          <w:tcPr>
            <w:tcW w:w="2409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7450A0C6" w14:textId="77777777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Kritische Beurteilung</w:t>
            </w:r>
          </w:p>
        </w:tc>
        <w:tc>
          <w:tcPr>
            <w:tcW w:w="529" w:type="dxa"/>
            <w:tcBorders>
              <w:left w:val="dashed" w:sz="4" w:space="0" w:color="auto"/>
              <w:bottom w:val="dashed" w:sz="4" w:space="0" w:color="auto"/>
            </w:tcBorders>
            <w:shd w:val="clear" w:color="auto" w:fill="A6A6A6" w:themeFill="background1" w:themeFillShade="A6"/>
          </w:tcPr>
          <w:sdt>
            <w:sdtPr>
              <w:rPr>
                <w:rFonts w:ascii="Lato" w:hAnsi="Lato"/>
                <w:sz w:val="24"/>
                <w:szCs w:val="24"/>
                <w:lang w:val="es-ES"/>
              </w:rPr>
              <w:id w:val="-16466631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34D3A0" w14:textId="77777777" w:rsidR="003C605D" w:rsidRPr="00004225" w:rsidRDefault="003C605D" w:rsidP="00E15111">
                <w:pPr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sdtContent>
          </w:sdt>
        </w:tc>
      </w:tr>
      <w:tr w:rsidR="003C605D" w:rsidRPr="00004225" w14:paraId="3B4853CF" w14:textId="77777777" w:rsidTr="00E15111">
        <w:tc>
          <w:tcPr>
            <w:tcW w:w="414" w:type="dxa"/>
            <w:vMerge/>
            <w:shd w:val="clear" w:color="auto" w:fill="A6A6A6" w:themeFill="background1" w:themeFillShade="A6"/>
          </w:tcPr>
          <w:p w14:paraId="78E02A81" w14:textId="77777777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677" w:type="dxa"/>
            <w:vMerge/>
            <w:shd w:val="clear" w:color="auto" w:fill="A6A6A6" w:themeFill="background1" w:themeFillShade="A6"/>
          </w:tcPr>
          <w:p w14:paraId="4ACB866E" w14:textId="77777777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409" w:type="dxa"/>
            <w:tcBorders>
              <w:top w:val="dashed" w:sz="4" w:space="0" w:color="auto"/>
              <w:right w:val="dashed" w:sz="4" w:space="0" w:color="auto"/>
            </w:tcBorders>
            <w:shd w:val="clear" w:color="auto" w:fill="A6A6A6" w:themeFill="background1" w:themeFillShade="A6"/>
          </w:tcPr>
          <w:p w14:paraId="7CF115A1" w14:textId="77777777" w:rsidR="003C605D" w:rsidRPr="00004225" w:rsidRDefault="003C605D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Prüfung</w:t>
            </w:r>
          </w:p>
        </w:tc>
        <w:sdt>
          <w:sdtPr>
            <w:rPr>
              <w:rFonts w:ascii="Lato" w:hAnsi="Lato"/>
              <w:sz w:val="24"/>
              <w:szCs w:val="24"/>
              <w:lang w:val="es-ES"/>
            </w:rPr>
            <w:id w:val="-212042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tcBorders>
                  <w:top w:val="dashed" w:sz="4" w:space="0" w:color="auto"/>
                  <w:left w:val="dashed" w:sz="4" w:space="0" w:color="auto"/>
                </w:tcBorders>
                <w:shd w:val="clear" w:color="auto" w:fill="A6A6A6" w:themeFill="background1" w:themeFillShade="A6"/>
              </w:tcPr>
              <w:p w14:paraId="47D7C25D" w14:textId="77777777" w:rsidR="003C605D" w:rsidRPr="00004225" w:rsidRDefault="003C605D" w:rsidP="00E15111">
                <w:pPr>
                  <w:jc w:val="center"/>
                  <w:rPr>
                    <w:rFonts w:ascii="Lato" w:hAnsi="Lato"/>
                    <w:sz w:val="24"/>
                    <w:szCs w:val="24"/>
                    <w:lang w:val="es-ES"/>
                  </w:rPr>
                </w:pPr>
                <w:r w:rsidRPr="00004225">
                  <w:rPr>
                    <w:rFonts w:ascii="Segoe UI Symbol" w:eastAsia="MS Gothic" w:hAnsi="Segoe UI Symbol" w:cs="Segoe UI Symbol"/>
                    <w:sz w:val="24"/>
                    <w:szCs w:val="24"/>
                    <w:lang w:val="es-ES"/>
                  </w:rPr>
                  <w:t>☐</w:t>
                </w:r>
              </w:p>
            </w:tc>
          </w:sdtContent>
        </w:sdt>
      </w:tr>
      <w:tr w:rsidR="003C605D" w:rsidRPr="00004225" w14:paraId="5B481DE1" w14:textId="77777777" w:rsidTr="00E15111">
        <w:tc>
          <w:tcPr>
            <w:tcW w:w="9029" w:type="dxa"/>
            <w:gridSpan w:val="4"/>
            <w:shd w:val="clear" w:color="auto" w:fill="D9D9D9" w:themeFill="background1" w:themeFillShade="D9"/>
          </w:tcPr>
          <w:p w14:paraId="60C406DC" w14:textId="386F747C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Details (</w:t>
            </w:r>
            <w:r w:rsidR="00C35826"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 xml:space="preserve">Vorkehrungen des Teilnehmers, </w:t>
            </w: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durchgeführte Prüfungshandlungen, Empfehlungen/Beanstandungen)</w:t>
            </w:r>
          </w:p>
        </w:tc>
      </w:tr>
      <w:tr w:rsidR="003C605D" w:rsidRPr="00004225" w14:paraId="7DF483FE" w14:textId="77777777" w:rsidTr="00E15111">
        <w:tc>
          <w:tcPr>
            <w:tcW w:w="9029" w:type="dxa"/>
            <w:gridSpan w:val="4"/>
          </w:tcPr>
          <w:p w14:paraId="78AF3985" w14:textId="77777777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</w:p>
          <w:p w14:paraId="753E9C06" w14:textId="77777777" w:rsidR="003C605D" w:rsidRPr="00004225" w:rsidRDefault="003C605D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  <w:tr w:rsidR="003C605D" w:rsidRPr="00004225" w14:paraId="373F4AC2" w14:textId="77777777" w:rsidTr="00E15111">
        <w:tc>
          <w:tcPr>
            <w:tcW w:w="9029" w:type="dxa"/>
            <w:gridSpan w:val="4"/>
            <w:shd w:val="clear" w:color="auto" w:fill="D9D9D9" w:themeFill="background1" w:themeFillShade="D9"/>
          </w:tcPr>
          <w:p w14:paraId="2878A42E" w14:textId="77777777" w:rsidR="003C605D" w:rsidRPr="00004225" w:rsidRDefault="003C605D" w:rsidP="00E15111">
            <w:pPr>
              <w:rPr>
                <w:rFonts w:ascii="Lato" w:hAnsi="Lato"/>
                <w:b/>
                <w:bCs/>
                <w:sz w:val="24"/>
                <w:szCs w:val="24"/>
                <w:lang w:val="es-ES"/>
              </w:rPr>
            </w:pPr>
            <w:r w:rsidRPr="00004225">
              <w:rPr>
                <w:rFonts w:ascii="Lato" w:hAnsi="Lato"/>
                <w:b/>
                <w:bCs/>
                <w:sz w:val="24"/>
                <w:szCs w:val="24"/>
                <w:lang w:val="es-ES"/>
              </w:rPr>
              <w:t>Konklusion:</w:t>
            </w:r>
          </w:p>
        </w:tc>
      </w:tr>
      <w:tr w:rsidR="003C605D" w:rsidRPr="00004225" w14:paraId="321E6B44" w14:textId="77777777" w:rsidTr="00E15111">
        <w:tc>
          <w:tcPr>
            <w:tcW w:w="9029" w:type="dxa"/>
            <w:gridSpan w:val="4"/>
          </w:tcPr>
          <w:p w14:paraId="1223CA59" w14:textId="77777777" w:rsidR="003C605D" w:rsidRPr="00004225" w:rsidRDefault="003C605D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  <w:p w14:paraId="021671F5" w14:textId="77777777" w:rsidR="003C605D" w:rsidRPr="00004225" w:rsidRDefault="003C605D" w:rsidP="00E15111">
            <w:pPr>
              <w:rPr>
                <w:rFonts w:ascii="Lato" w:hAnsi="Lato"/>
                <w:sz w:val="24"/>
                <w:szCs w:val="24"/>
                <w:lang w:val="es-ES"/>
              </w:rPr>
            </w:pPr>
          </w:p>
        </w:tc>
      </w:tr>
    </w:tbl>
    <w:p w14:paraId="30662352" w14:textId="5965BDA1" w:rsidR="003C605D" w:rsidRPr="00004225" w:rsidRDefault="003C605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F28B636" w14:textId="77777777" w:rsidR="003C605D" w:rsidRPr="00004225" w:rsidRDefault="003C605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538494A3" w14:textId="45A6BBC6" w:rsidR="005101A8" w:rsidRPr="00004225" w:rsidRDefault="005101A8">
      <w:pPr>
        <w:spacing w:after="160" w:line="259" w:lineRule="auto"/>
        <w:rPr>
          <w:rFonts w:ascii="Lato" w:hAnsi="Lato" w:cs="Arial"/>
          <w:bCs/>
          <w:color w:val="000000"/>
          <w:sz w:val="20"/>
          <w:szCs w:val="20"/>
        </w:rPr>
      </w:pPr>
      <w:r w:rsidRPr="00004225">
        <w:rPr>
          <w:rFonts w:ascii="Lato" w:hAnsi="Lato" w:cs="Arial"/>
          <w:bCs/>
          <w:sz w:val="20"/>
          <w:szCs w:val="20"/>
        </w:rPr>
        <w:br w:type="page"/>
      </w:r>
    </w:p>
    <w:p w14:paraId="287E87E1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5F047AD4" w14:textId="0A8EEA07" w:rsidR="00A22E9E" w:rsidRPr="00004225" w:rsidRDefault="005101A8" w:rsidP="00004225">
      <w:pPr>
        <w:pStyle w:val="berschrift1"/>
        <w:numPr>
          <w:ilvl w:val="0"/>
          <w:numId w:val="4"/>
        </w:numPr>
        <w:spacing w:line="336" w:lineRule="auto"/>
        <w:ind w:left="284" w:hanging="284"/>
        <w:rPr>
          <w:rFonts w:ascii="Lato" w:hAnsi="Lato"/>
        </w:rPr>
      </w:pPr>
      <w:bookmarkStart w:id="8" w:name="_Toc88734805"/>
      <w:r w:rsidRPr="00004225">
        <w:rPr>
          <w:rFonts w:ascii="Lato" w:hAnsi="Lato"/>
        </w:rPr>
        <w:t>Weitere Prüfungshandlungen und/oder zusätzliche Informationen</w:t>
      </w:r>
      <w:bookmarkEnd w:id="8"/>
    </w:p>
    <w:p w14:paraId="49E8F74C" w14:textId="77777777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58EA43D" w14:textId="01A9E97B" w:rsidR="00644948" w:rsidRPr="00004225" w:rsidRDefault="00FB55ED" w:rsidP="00644948">
      <w:pPr>
        <w:pStyle w:val="berschrift2"/>
        <w:rPr>
          <w:rFonts w:ascii="Lato" w:hAnsi="Lato"/>
          <w:b/>
          <w:bCs/>
        </w:rPr>
      </w:pPr>
      <w:bookmarkStart w:id="9" w:name="_Toc88734806"/>
      <w:r w:rsidRPr="00004225">
        <w:rPr>
          <w:rFonts w:ascii="Lato" w:hAnsi="Lato"/>
          <w:b/>
          <w:bCs/>
        </w:rPr>
        <w:t>Weitere Prüfungshandlungen</w:t>
      </w:r>
      <w:bookmarkEnd w:id="9"/>
    </w:p>
    <w:p w14:paraId="7D183DB4" w14:textId="1660C28E" w:rsidR="00A22E9E" w:rsidRPr="00004225" w:rsidRDefault="00A22E9E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191475AA" w14:textId="40F2B773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3A749590" w14:textId="259A8689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34280BB7" w14:textId="7F562C11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7E5780C" w14:textId="717F8111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43874F9A" w14:textId="3905AC79" w:rsidR="00FB55ED" w:rsidRPr="00004225" w:rsidRDefault="00FB55E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9B67C85" w14:textId="58D3B6A2" w:rsidR="00FB55ED" w:rsidRPr="00004225" w:rsidRDefault="00FB55E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4D124728" w14:textId="77777777" w:rsidR="00FB55ED" w:rsidRPr="00004225" w:rsidRDefault="00FB55E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5C27F1BD" w14:textId="0371CB30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3F8C96A7" w14:textId="0F7C5093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F2BCAF4" w14:textId="3E15CB48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65245E6C" w14:textId="3F474A33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73EC3CA8" w14:textId="607F1758" w:rsidR="00FB55ED" w:rsidRPr="00004225" w:rsidRDefault="00FB55ED" w:rsidP="00FB55ED">
      <w:pPr>
        <w:pStyle w:val="berschrift2"/>
        <w:rPr>
          <w:rFonts w:ascii="Lato" w:hAnsi="Lato"/>
          <w:b/>
          <w:bCs/>
        </w:rPr>
      </w:pPr>
      <w:bookmarkStart w:id="10" w:name="_Toc88734807"/>
      <w:r w:rsidRPr="00004225">
        <w:rPr>
          <w:rFonts w:ascii="Lato" w:hAnsi="Lato"/>
          <w:b/>
          <w:bCs/>
        </w:rPr>
        <w:t>Zusätzliche Informationen</w:t>
      </w:r>
      <w:bookmarkEnd w:id="10"/>
    </w:p>
    <w:p w14:paraId="2CF64EC2" w14:textId="00384637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09EA6860" w14:textId="00B2EDCB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6B59281A" w14:textId="56645433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61FF1672" w14:textId="5140AF5C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3994307E" w14:textId="051523F9" w:rsidR="00FB55ED" w:rsidRPr="00004225" w:rsidRDefault="00FB55E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1711C4E7" w14:textId="1FBB834C" w:rsidR="00FB55ED" w:rsidRPr="00004225" w:rsidRDefault="00FB55E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77A8C8FB" w14:textId="77777777" w:rsidR="00FB55ED" w:rsidRPr="00004225" w:rsidRDefault="00FB55ED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17A5A961" w14:textId="495FADC7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769A8654" w14:textId="212038F5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6C35CCF8" w14:textId="6705283F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4BE5F74A" w14:textId="504CBC21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ADA2D8F" w14:textId="0F128C30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5598BA9E" w14:textId="5F3C2D8B" w:rsidR="00644948" w:rsidRPr="00004225" w:rsidRDefault="00644948" w:rsidP="00A22E9E">
      <w:pPr>
        <w:pStyle w:val="BasicParagraph"/>
        <w:spacing w:line="336" w:lineRule="auto"/>
        <w:rPr>
          <w:rFonts w:ascii="Lato" w:hAnsi="Lato" w:cs="Arial"/>
          <w:bCs/>
          <w:sz w:val="20"/>
          <w:szCs w:val="20"/>
          <w:lang w:val="de-CH"/>
        </w:rPr>
      </w:pPr>
    </w:p>
    <w:p w14:paraId="22AC07C9" w14:textId="2133453D" w:rsidR="00644948" w:rsidRPr="00004225" w:rsidRDefault="00644948">
      <w:pPr>
        <w:spacing w:after="160" w:line="259" w:lineRule="auto"/>
        <w:rPr>
          <w:rFonts w:ascii="Lato" w:hAnsi="Lato" w:cs="Arial"/>
          <w:bCs/>
          <w:color w:val="000000"/>
          <w:sz w:val="20"/>
          <w:szCs w:val="20"/>
        </w:rPr>
      </w:pPr>
    </w:p>
    <w:sectPr w:rsidR="00644948" w:rsidRPr="00004225" w:rsidSect="0028559B">
      <w:headerReference w:type="default" r:id="rId8"/>
      <w:footerReference w:type="default" r:id="rId9"/>
      <w:pgSz w:w="11906" w:h="16838" w:code="9"/>
      <w:pgMar w:top="2268" w:right="1440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C979D" w14:textId="77777777" w:rsidR="002D6ED6" w:rsidRDefault="002D6ED6" w:rsidP="00E906B9">
      <w:pPr>
        <w:spacing w:after="0" w:line="240" w:lineRule="auto"/>
      </w:pPr>
      <w:r>
        <w:separator/>
      </w:r>
    </w:p>
  </w:endnote>
  <w:endnote w:type="continuationSeparator" w:id="0">
    <w:p w14:paraId="46AE8331" w14:textId="77777777" w:rsidR="002D6ED6" w:rsidRDefault="002D6ED6" w:rsidP="00E9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743D" w14:textId="77777777" w:rsidR="009378D6" w:rsidRDefault="009378D6" w:rsidP="00A22E9E">
    <w:pPr>
      <w:pStyle w:val="Fuzeile"/>
      <w:spacing w:after="120"/>
      <w:jc w:val="center"/>
      <w:rPr>
        <w:rFonts w:ascii="Helvetica" w:hAnsi="Helvetica" w:cs="Helvetica"/>
        <w:sz w:val="16"/>
        <w:szCs w:val="16"/>
        <w:lang w:val="de-DE"/>
      </w:rPr>
    </w:pPr>
  </w:p>
  <w:p w14:paraId="174CBCA1" w14:textId="77777777" w:rsidR="009378D6" w:rsidRDefault="009378D6" w:rsidP="00A22E9E">
    <w:pPr>
      <w:pStyle w:val="Fuzeile"/>
      <w:spacing w:after="120"/>
      <w:jc w:val="center"/>
      <w:rPr>
        <w:rFonts w:ascii="Helvetica" w:hAnsi="Helvetica" w:cs="Helvetica"/>
        <w:sz w:val="16"/>
        <w:szCs w:val="16"/>
        <w:lang w:val="de-DE"/>
      </w:rPr>
    </w:pPr>
  </w:p>
  <w:p w14:paraId="3CECE83F" w14:textId="02CF1D95" w:rsidR="009378D6" w:rsidRPr="00A22E9E" w:rsidRDefault="009378D6" w:rsidP="00A22E9E">
    <w:pPr>
      <w:pStyle w:val="Fuzeile"/>
      <w:spacing w:after="120"/>
      <w:jc w:val="center"/>
      <w:rPr>
        <w:rFonts w:ascii="Helvetica" w:hAnsi="Helvetica" w:cs="Helvetica"/>
        <w:sz w:val="16"/>
        <w:szCs w:val="16"/>
      </w:rPr>
    </w:pPr>
    <w:r w:rsidRPr="00A22E9E">
      <w:rPr>
        <w:rFonts w:ascii="Helvetica" w:hAnsi="Helvetica" w:cs="Helvetica"/>
        <w:sz w:val="16"/>
        <w:szCs w:val="16"/>
        <w:lang w:val="de-DE"/>
      </w:rPr>
      <w:t xml:space="preserve">Seite </w:t>
    </w:r>
    <w:r w:rsidRPr="00A22E9E">
      <w:rPr>
        <w:rFonts w:ascii="Helvetica" w:hAnsi="Helvetica" w:cs="Helvetica"/>
        <w:sz w:val="16"/>
        <w:szCs w:val="16"/>
      </w:rPr>
      <w:fldChar w:fldCharType="begin"/>
    </w:r>
    <w:r w:rsidRPr="00A22E9E">
      <w:rPr>
        <w:rFonts w:ascii="Helvetica" w:hAnsi="Helvetica" w:cs="Helvetica"/>
        <w:sz w:val="16"/>
        <w:szCs w:val="16"/>
      </w:rPr>
      <w:instrText>PAGE  \* Arabic  \* MERGEFORMAT</w:instrText>
    </w:r>
    <w:r w:rsidRPr="00A22E9E">
      <w:rPr>
        <w:rFonts w:ascii="Helvetica" w:hAnsi="Helvetica" w:cs="Helvetica"/>
        <w:sz w:val="16"/>
        <w:szCs w:val="16"/>
      </w:rPr>
      <w:fldChar w:fldCharType="separate"/>
    </w:r>
    <w:r w:rsidRPr="00A22E9E">
      <w:rPr>
        <w:rFonts w:ascii="Helvetica" w:hAnsi="Helvetica" w:cs="Helvetica"/>
        <w:sz w:val="16"/>
        <w:szCs w:val="16"/>
        <w:lang w:val="de-DE"/>
      </w:rPr>
      <w:t>2</w:t>
    </w:r>
    <w:r w:rsidRPr="00A22E9E">
      <w:rPr>
        <w:rFonts w:ascii="Helvetica" w:hAnsi="Helvetica" w:cs="Helvetica"/>
        <w:sz w:val="16"/>
        <w:szCs w:val="16"/>
      </w:rPr>
      <w:fldChar w:fldCharType="end"/>
    </w:r>
    <w:r w:rsidRPr="00A22E9E">
      <w:rPr>
        <w:rFonts w:ascii="Helvetica" w:hAnsi="Helvetica" w:cs="Helvetica"/>
        <w:sz w:val="16"/>
        <w:szCs w:val="16"/>
        <w:lang w:val="de-DE"/>
      </w:rPr>
      <w:t xml:space="preserve"> von </w:t>
    </w:r>
    <w:r w:rsidRPr="00A22E9E">
      <w:rPr>
        <w:rFonts w:ascii="Helvetica" w:hAnsi="Helvetica" w:cs="Helvetica"/>
        <w:sz w:val="16"/>
        <w:szCs w:val="16"/>
      </w:rPr>
      <w:fldChar w:fldCharType="begin"/>
    </w:r>
    <w:r w:rsidRPr="00A22E9E">
      <w:rPr>
        <w:rFonts w:ascii="Helvetica" w:hAnsi="Helvetica" w:cs="Helvetica"/>
        <w:sz w:val="16"/>
        <w:szCs w:val="16"/>
      </w:rPr>
      <w:instrText>NUMPAGES \* Arabisch \* MERGEFORMAT</w:instrText>
    </w:r>
    <w:r w:rsidRPr="00A22E9E">
      <w:rPr>
        <w:rFonts w:ascii="Helvetica" w:hAnsi="Helvetica" w:cs="Helvetica"/>
        <w:sz w:val="16"/>
        <w:szCs w:val="16"/>
      </w:rPr>
      <w:fldChar w:fldCharType="separate"/>
    </w:r>
    <w:r w:rsidRPr="00A22E9E">
      <w:rPr>
        <w:rFonts w:ascii="Helvetica" w:hAnsi="Helvetica" w:cs="Helvetica"/>
        <w:sz w:val="16"/>
        <w:szCs w:val="16"/>
        <w:lang w:val="de-DE"/>
      </w:rPr>
      <w:t>2</w:t>
    </w:r>
    <w:r w:rsidRPr="00A22E9E">
      <w:rPr>
        <w:rFonts w:ascii="Helvetica" w:hAnsi="Helvetica" w:cs="Helvetica"/>
        <w:sz w:val="16"/>
        <w:szCs w:val="16"/>
      </w:rPr>
      <w:fldChar w:fldCharType="end"/>
    </w:r>
  </w:p>
  <w:p w14:paraId="24BC4CF3" w14:textId="23B666FB" w:rsidR="009378D6" w:rsidRPr="00A22E9E" w:rsidRDefault="009378D6" w:rsidP="00A22E9E">
    <w:pPr>
      <w:spacing w:after="0"/>
      <w:jc w:val="center"/>
      <w:rPr>
        <w:rFonts w:ascii="Helvetica" w:hAnsi="Helvetica"/>
        <w:sz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33B5E" w14:textId="77777777" w:rsidR="002D6ED6" w:rsidRDefault="002D6ED6" w:rsidP="00E906B9">
      <w:pPr>
        <w:spacing w:after="0" w:line="240" w:lineRule="auto"/>
      </w:pPr>
      <w:r>
        <w:separator/>
      </w:r>
    </w:p>
  </w:footnote>
  <w:footnote w:type="continuationSeparator" w:id="0">
    <w:p w14:paraId="5D05FA69" w14:textId="77777777" w:rsidR="002D6ED6" w:rsidRDefault="002D6ED6" w:rsidP="00E9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9841" w14:textId="075F1197" w:rsidR="009378D6" w:rsidRDefault="009378D6" w:rsidP="00E906B9">
    <w:pPr>
      <w:pStyle w:val="Kopfzeile"/>
      <w:tabs>
        <w:tab w:val="clear" w:pos="4252"/>
        <w:tab w:val="clear" w:pos="8504"/>
        <w:tab w:val="center" w:pos="662"/>
      </w:tabs>
    </w:pPr>
    <w:r>
      <w:rPr>
        <w:noProof/>
        <w:lang w:val="en-GB" w:eastAsia="en-GB"/>
      </w:rPr>
      <w:drawing>
        <wp:anchor distT="0" distB="0" distL="114300" distR="114300" simplePos="0" relativeHeight="251656192" behindDoc="1" locked="0" layoutInCell="1" allowOverlap="1" wp14:anchorId="045F9A34" wp14:editId="2038E2DB">
          <wp:simplePos x="0" y="0"/>
          <wp:positionH relativeFrom="column">
            <wp:posOffset>-464820</wp:posOffset>
          </wp:positionH>
          <wp:positionV relativeFrom="paragraph">
            <wp:posOffset>62230</wp:posOffset>
          </wp:positionV>
          <wp:extent cx="951230" cy="577215"/>
          <wp:effectExtent l="0" t="0" r="1270" b="0"/>
          <wp:wrapTight wrapText="bothSides">
            <wp:wrapPolygon edited="0">
              <wp:start x="0" y="0"/>
              <wp:lineTo x="0" y="20673"/>
              <wp:lineTo x="21196" y="20673"/>
              <wp:lineTo x="21196" y="16396"/>
              <wp:lineTo x="13842" y="11406"/>
              <wp:lineTo x="13842" y="0"/>
              <wp:lineTo x="0" y="0"/>
            </wp:wrapPolygon>
          </wp:wrapTight>
          <wp:docPr id="4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5" r="455"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577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596345A" w14:textId="358840CE" w:rsidR="009378D6" w:rsidRDefault="009378D6" w:rsidP="00E906B9">
    <w:pPr>
      <w:pStyle w:val="Kopfzeile"/>
      <w:tabs>
        <w:tab w:val="clear" w:pos="4252"/>
        <w:tab w:val="clear" w:pos="8504"/>
        <w:tab w:val="center" w:pos="66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3A70"/>
    <w:multiLevelType w:val="hybridMultilevel"/>
    <w:tmpl w:val="981E30A0"/>
    <w:lvl w:ilvl="0" w:tplc="8B804C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A41B0"/>
    <w:multiLevelType w:val="hybridMultilevel"/>
    <w:tmpl w:val="9D7AF186"/>
    <w:lvl w:ilvl="0" w:tplc="CC2E9230">
      <w:start w:val="3003"/>
      <w:numFmt w:val="bullet"/>
      <w:lvlText w:val="-"/>
      <w:lvlJc w:val="left"/>
      <w:pPr>
        <w:ind w:left="1800" w:hanging="360"/>
      </w:pPr>
      <w:rPr>
        <w:rFonts w:ascii="Helvetica" w:eastAsiaTheme="minorEastAsia" w:hAnsi="Helvetica" w:cs="Helvetica" w:hint="default"/>
      </w:rPr>
    </w:lvl>
    <w:lvl w:ilvl="1" w:tplc="08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6611E32"/>
    <w:multiLevelType w:val="hybridMultilevel"/>
    <w:tmpl w:val="E11697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B6274"/>
    <w:multiLevelType w:val="hybridMultilevel"/>
    <w:tmpl w:val="B3B2242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586E96"/>
    <w:multiLevelType w:val="hybridMultilevel"/>
    <w:tmpl w:val="6CEE549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03"/>
    <w:rsid w:val="00004225"/>
    <w:rsid w:val="000149A2"/>
    <w:rsid w:val="000269CB"/>
    <w:rsid w:val="00036738"/>
    <w:rsid w:val="000406F8"/>
    <w:rsid w:val="00056646"/>
    <w:rsid w:val="00081CF8"/>
    <w:rsid w:val="000A02DE"/>
    <w:rsid w:val="000A04CF"/>
    <w:rsid w:val="000A3280"/>
    <w:rsid w:val="000B7DC6"/>
    <w:rsid w:val="000C1DC7"/>
    <w:rsid w:val="000C21DC"/>
    <w:rsid w:val="000E3C53"/>
    <w:rsid w:val="000E6D85"/>
    <w:rsid w:val="000E724C"/>
    <w:rsid w:val="000E7838"/>
    <w:rsid w:val="000F1E3C"/>
    <w:rsid w:val="001102F3"/>
    <w:rsid w:val="001136D0"/>
    <w:rsid w:val="0011480A"/>
    <w:rsid w:val="00123121"/>
    <w:rsid w:val="00133F13"/>
    <w:rsid w:val="00184CBC"/>
    <w:rsid w:val="001A48DF"/>
    <w:rsid w:val="001B5F1F"/>
    <w:rsid w:val="001C16C2"/>
    <w:rsid w:val="001C36F5"/>
    <w:rsid w:val="001D65CC"/>
    <w:rsid w:val="001F40B3"/>
    <w:rsid w:val="002001A5"/>
    <w:rsid w:val="00221580"/>
    <w:rsid w:val="00231F98"/>
    <w:rsid w:val="002431F3"/>
    <w:rsid w:val="0026015E"/>
    <w:rsid w:val="00277943"/>
    <w:rsid w:val="00280765"/>
    <w:rsid w:val="0028559B"/>
    <w:rsid w:val="00292D07"/>
    <w:rsid w:val="00294AE8"/>
    <w:rsid w:val="002D15C9"/>
    <w:rsid w:val="002D6ED6"/>
    <w:rsid w:val="002E5B7F"/>
    <w:rsid w:val="00306849"/>
    <w:rsid w:val="003354BC"/>
    <w:rsid w:val="00355EA6"/>
    <w:rsid w:val="00366AE6"/>
    <w:rsid w:val="003A15DD"/>
    <w:rsid w:val="003A2D9F"/>
    <w:rsid w:val="003A5309"/>
    <w:rsid w:val="003C0943"/>
    <w:rsid w:val="003C605D"/>
    <w:rsid w:val="003E2616"/>
    <w:rsid w:val="003F3B3F"/>
    <w:rsid w:val="00414CF0"/>
    <w:rsid w:val="00426C03"/>
    <w:rsid w:val="004323DA"/>
    <w:rsid w:val="00443C32"/>
    <w:rsid w:val="00445D9F"/>
    <w:rsid w:val="004508B2"/>
    <w:rsid w:val="004610C1"/>
    <w:rsid w:val="00465818"/>
    <w:rsid w:val="004766FE"/>
    <w:rsid w:val="004F6221"/>
    <w:rsid w:val="005101A8"/>
    <w:rsid w:val="00511AF7"/>
    <w:rsid w:val="00515A5F"/>
    <w:rsid w:val="00544C47"/>
    <w:rsid w:val="005656CA"/>
    <w:rsid w:val="005769C0"/>
    <w:rsid w:val="005843FA"/>
    <w:rsid w:val="00586554"/>
    <w:rsid w:val="00586FE9"/>
    <w:rsid w:val="005941B6"/>
    <w:rsid w:val="005B2542"/>
    <w:rsid w:val="005B7800"/>
    <w:rsid w:val="005C26BA"/>
    <w:rsid w:val="005C3B8C"/>
    <w:rsid w:val="005C4C58"/>
    <w:rsid w:val="005E663C"/>
    <w:rsid w:val="005F0491"/>
    <w:rsid w:val="005F2524"/>
    <w:rsid w:val="006078D5"/>
    <w:rsid w:val="006130B9"/>
    <w:rsid w:val="0061567C"/>
    <w:rsid w:val="006213F6"/>
    <w:rsid w:val="00624CD5"/>
    <w:rsid w:val="00634C11"/>
    <w:rsid w:val="00644948"/>
    <w:rsid w:val="00651E71"/>
    <w:rsid w:val="006537DE"/>
    <w:rsid w:val="00657DC9"/>
    <w:rsid w:val="00662D80"/>
    <w:rsid w:val="006632C0"/>
    <w:rsid w:val="00671109"/>
    <w:rsid w:val="006771CC"/>
    <w:rsid w:val="006801E7"/>
    <w:rsid w:val="006D78DB"/>
    <w:rsid w:val="006E4136"/>
    <w:rsid w:val="006F3851"/>
    <w:rsid w:val="00720580"/>
    <w:rsid w:val="007216AC"/>
    <w:rsid w:val="00722E28"/>
    <w:rsid w:val="007304F6"/>
    <w:rsid w:val="00731CBB"/>
    <w:rsid w:val="007362E0"/>
    <w:rsid w:val="00767F00"/>
    <w:rsid w:val="00782A8F"/>
    <w:rsid w:val="007A2431"/>
    <w:rsid w:val="007B7CA1"/>
    <w:rsid w:val="007C1E83"/>
    <w:rsid w:val="007C3E33"/>
    <w:rsid w:val="007C5BD2"/>
    <w:rsid w:val="007C7E15"/>
    <w:rsid w:val="007D4FF0"/>
    <w:rsid w:val="007F616D"/>
    <w:rsid w:val="00803AE6"/>
    <w:rsid w:val="0081495B"/>
    <w:rsid w:val="00824B63"/>
    <w:rsid w:val="008306B1"/>
    <w:rsid w:val="00831712"/>
    <w:rsid w:val="00857546"/>
    <w:rsid w:val="00857AE3"/>
    <w:rsid w:val="00862000"/>
    <w:rsid w:val="00892A60"/>
    <w:rsid w:val="008A1897"/>
    <w:rsid w:val="008A43EA"/>
    <w:rsid w:val="008E0E64"/>
    <w:rsid w:val="008E54D9"/>
    <w:rsid w:val="008E5FD1"/>
    <w:rsid w:val="00916995"/>
    <w:rsid w:val="009378D6"/>
    <w:rsid w:val="0094730B"/>
    <w:rsid w:val="00972647"/>
    <w:rsid w:val="00975AAD"/>
    <w:rsid w:val="00976BCE"/>
    <w:rsid w:val="009849D6"/>
    <w:rsid w:val="009C14F8"/>
    <w:rsid w:val="009D4E40"/>
    <w:rsid w:val="009D5D63"/>
    <w:rsid w:val="009D6870"/>
    <w:rsid w:val="009E23BF"/>
    <w:rsid w:val="009E66DB"/>
    <w:rsid w:val="00A176F4"/>
    <w:rsid w:val="00A22E9E"/>
    <w:rsid w:val="00A341EF"/>
    <w:rsid w:val="00A64304"/>
    <w:rsid w:val="00A7063D"/>
    <w:rsid w:val="00A71BB7"/>
    <w:rsid w:val="00A74210"/>
    <w:rsid w:val="00A7713A"/>
    <w:rsid w:val="00A7757C"/>
    <w:rsid w:val="00AC560B"/>
    <w:rsid w:val="00AE7E65"/>
    <w:rsid w:val="00AE7FA8"/>
    <w:rsid w:val="00AF7B3C"/>
    <w:rsid w:val="00B03346"/>
    <w:rsid w:val="00B141C2"/>
    <w:rsid w:val="00B47562"/>
    <w:rsid w:val="00B51F2C"/>
    <w:rsid w:val="00B54119"/>
    <w:rsid w:val="00B6344A"/>
    <w:rsid w:val="00B64EF5"/>
    <w:rsid w:val="00BB12EC"/>
    <w:rsid w:val="00BD73A4"/>
    <w:rsid w:val="00C06AE8"/>
    <w:rsid w:val="00C1331D"/>
    <w:rsid w:val="00C137D0"/>
    <w:rsid w:val="00C35826"/>
    <w:rsid w:val="00C62AF5"/>
    <w:rsid w:val="00C667BD"/>
    <w:rsid w:val="00C71DC6"/>
    <w:rsid w:val="00CD0244"/>
    <w:rsid w:val="00CD28E9"/>
    <w:rsid w:val="00CE19E4"/>
    <w:rsid w:val="00CE7262"/>
    <w:rsid w:val="00CF2CBE"/>
    <w:rsid w:val="00D00DEA"/>
    <w:rsid w:val="00D22991"/>
    <w:rsid w:val="00D37468"/>
    <w:rsid w:val="00D418E0"/>
    <w:rsid w:val="00D650FF"/>
    <w:rsid w:val="00D70ECC"/>
    <w:rsid w:val="00D942E1"/>
    <w:rsid w:val="00DB16EA"/>
    <w:rsid w:val="00DB408C"/>
    <w:rsid w:val="00DB636B"/>
    <w:rsid w:val="00E10E2F"/>
    <w:rsid w:val="00E25DAA"/>
    <w:rsid w:val="00E5257F"/>
    <w:rsid w:val="00E57210"/>
    <w:rsid w:val="00E63E32"/>
    <w:rsid w:val="00E65325"/>
    <w:rsid w:val="00E66277"/>
    <w:rsid w:val="00E667F4"/>
    <w:rsid w:val="00E67929"/>
    <w:rsid w:val="00E72DFE"/>
    <w:rsid w:val="00E906B9"/>
    <w:rsid w:val="00E912DF"/>
    <w:rsid w:val="00E95401"/>
    <w:rsid w:val="00EC2F2D"/>
    <w:rsid w:val="00F30938"/>
    <w:rsid w:val="00F3404A"/>
    <w:rsid w:val="00F44A4E"/>
    <w:rsid w:val="00F904B1"/>
    <w:rsid w:val="00FB55ED"/>
    <w:rsid w:val="00FD46F8"/>
    <w:rsid w:val="00FD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5C02DC0"/>
  <w15:chartTrackingRefBased/>
  <w15:docId w15:val="{2B5860F5-493E-4904-954C-3ADDCF35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2E9E"/>
    <w:pPr>
      <w:spacing w:after="200" w:line="276" w:lineRule="auto"/>
    </w:pPr>
    <w:rPr>
      <w:rFonts w:eastAsiaTheme="minorEastAsia"/>
      <w:lang w:val="de-CH" w:eastAsia="de-CH"/>
    </w:rPr>
  </w:style>
  <w:style w:type="paragraph" w:styleId="berschrift1">
    <w:name w:val="heading 1"/>
    <w:basedOn w:val="Standard"/>
    <w:next w:val="Standard"/>
    <w:link w:val="berschrift1Zchn"/>
    <w:qFormat/>
    <w:rsid w:val="00A22E9E"/>
    <w:pPr>
      <w:keepNext/>
      <w:tabs>
        <w:tab w:val="left" w:pos="5812"/>
      </w:tabs>
      <w:spacing w:after="0" w:line="240" w:lineRule="auto"/>
      <w:outlineLvl w:val="0"/>
    </w:pPr>
    <w:rPr>
      <w:rFonts w:ascii="Arial" w:eastAsia="Times New Roman" w:hAnsi="Arial" w:cs="Times New Roman"/>
      <w:b/>
      <w:i/>
      <w:szCs w:val="20"/>
      <w:u w:val="single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2E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906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06B9"/>
    <w:rPr>
      <w:lang w:val="es-AR"/>
    </w:rPr>
  </w:style>
  <w:style w:type="paragraph" w:styleId="Fuzeile">
    <w:name w:val="footer"/>
    <w:basedOn w:val="Standard"/>
    <w:link w:val="FuzeileZchn"/>
    <w:uiPriority w:val="99"/>
    <w:unhideWhenUsed/>
    <w:rsid w:val="00E906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06B9"/>
    <w:rPr>
      <w:lang w:val="es-AR"/>
    </w:rPr>
  </w:style>
  <w:style w:type="paragraph" w:styleId="StandardWeb">
    <w:name w:val="Normal (Web)"/>
    <w:basedOn w:val="Standard"/>
    <w:uiPriority w:val="99"/>
    <w:semiHidden/>
    <w:unhideWhenUsed/>
    <w:rsid w:val="00662D8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7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7DC9"/>
    <w:rPr>
      <w:rFonts w:ascii="Segoe UI" w:hAnsi="Segoe UI" w:cs="Segoe UI"/>
      <w:sz w:val="18"/>
      <w:szCs w:val="18"/>
      <w:lang w:val="es-AR"/>
    </w:rPr>
  </w:style>
  <w:style w:type="paragraph" w:customStyle="1" w:styleId="BasicParagraph">
    <w:name w:val="[Basic Paragraph]"/>
    <w:basedOn w:val="Standard"/>
    <w:uiPriority w:val="99"/>
    <w:rsid w:val="00E72DF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customStyle="1" w:styleId="berschrift1Zchn">
    <w:name w:val="Überschrift 1 Zchn"/>
    <w:basedOn w:val="Absatz-Standardschriftart"/>
    <w:link w:val="berschrift1"/>
    <w:rsid w:val="00A22E9E"/>
    <w:rPr>
      <w:rFonts w:ascii="Arial" w:eastAsia="Times New Roman" w:hAnsi="Arial" w:cs="Times New Roman"/>
      <w:b/>
      <w:i/>
      <w:szCs w:val="20"/>
      <w:u w:val="single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2E9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character" w:styleId="Hyperlink">
    <w:name w:val="Hyperlink"/>
    <w:basedOn w:val="Absatz-Standardschriftart"/>
    <w:uiPriority w:val="99"/>
    <w:unhideWhenUsed/>
    <w:rsid w:val="00A22E9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22E9E"/>
    <w:pPr>
      <w:ind w:left="720"/>
      <w:contextualSpacing/>
    </w:pPr>
  </w:style>
  <w:style w:type="table" w:styleId="HelleListe-Akzent3">
    <w:name w:val="Light List Accent 3"/>
    <w:basedOn w:val="NormaleTabelle"/>
    <w:uiPriority w:val="61"/>
    <w:rsid w:val="00A22E9E"/>
    <w:pPr>
      <w:spacing w:after="0" w:line="240" w:lineRule="auto"/>
    </w:pPr>
    <w:rPr>
      <w:rFonts w:eastAsiaTheme="minorEastAsia"/>
      <w:lang w:val="de-CH" w:eastAsia="de-CH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22E9E"/>
    <w:pPr>
      <w:keepLines/>
      <w:tabs>
        <w:tab w:val="clear" w:pos="5812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 w:val="0"/>
      <w:color w:val="2E74B5" w:themeColor="accent1" w:themeShade="BF"/>
      <w:sz w:val="32"/>
      <w:szCs w:val="32"/>
      <w:u w:val="none"/>
      <w:lang w:val="de-CH"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A22E9E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A22E9E"/>
    <w:pPr>
      <w:spacing w:after="100"/>
      <w:ind w:left="220"/>
    </w:pPr>
  </w:style>
  <w:style w:type="table" w:styleId="Tabellenraster">
    <w:name w:val="Table Grid"/>
    <w:basedOn w:val="NormaleTabelle"/>
    <w:uiPriority w:val="39"/>
    <w:rsid w:val="00A22E9E"/>
    <w:pPr>
      <w:spacing w:after="0" w:line="240" w:lineRule="auto"/>
    </w:pPr>
    <w:rPr>
      <w:rFonts w:eastAsiaTheme="minorEastAsia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A22E9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22E9E"/>
    <w:rPr>
      <w:rFonts w:eastAsiaTheme="minorEastAsia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A22E9E"/>
    <w:rPr>
      <w:vertAlign w:val="superscript"/>
    </w:rPr>
  </w:style>
  <w:style w:type="paragraph" w:customStyle="1" w:styleId="Default">
    <w:name w:val="Default"/>
    <w:rsid w:val="0041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B64EF5"/>
    <w:rPr>
      <w:color w:val="808080"/>
    </w:rPr>
  </w:style>
  <w:style w:type="paragraph" w:styleId="berarbeitung">
    <w:name w:val="Revision"/>
    <w:hidden/>
    <w:uiPriority w:val="99"/>
    <w:semiHidden/>
    <w:rsid w:val="000A3280"/>
    <w:pPr>
      <w:spacing w:after="0" w:line="240" w:lineRule="auto"/>
    </w:pPr>
    <w:rPr>
      <w:rFonts w:eastAsiaTheme="minorEastAsia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Marketing%20&amp;%20Kommunikation\02%20-%20Logo_Brand%20Guidelines_Style%20Guide\Birdie\Final%20Delivery\Word\A4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AF253-CEAD-49C0-9881-DF56129B5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</Template>
  <TotalTime>0</TotalTime>
  <Pages>9</Pages>
  <Words>479</Words>
  <Characters>3022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Hofmann</dc:creator>
  <cp:keywords/>
  <dc:description/>
  <cp:lastModifiedBy>Fabian Villiger</cp:lastModifiedBy>
  <cp:revision>12</cp:revision>
  <cp:lastPrinted>2021-03-22T12:20:00Z</cp:lastPrinted>
  <dcterms:created xsi:type="dcterms:W3CDTF">2021-11-05T13:31:00Z</dcterms:created>
  <dcterms:modified xsi:type="dcterms:W3CDTF">2021-11-25T11:25:00Z</dcterms:modified>
</cp:coreProperties>
</file>